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A6017" w14:textId="2859FFC5" w:rsidR="00681D70" w:rsidRPr="006336BA" w:rsidRDefault="00681D70" w:rsidP="00681D70">
      <w:pPr>
        <w:jc w:val="center"/>
        <w:rPr>
          <w:b/>
          <w:bCs/>
          <w:color w:val="1F497D"/>
        </w:rPr>
      </w:pPr>
      <w:bookmarkStart w:id="0" w:name="_Hlk129146168"/>
      <w:r w:rsidRPr="006336BA">
        <w:rPr>
          <w:noProof/>
        </w:rPr>
        <w:drawing>
          <wp:inline distT="0" distB="0" distL="0" distR="0" wp14:anchorId="457315B2" wp14:editId="6B141691">
            <wp:extent cx="25622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495425"/>
                    </a:xfrm>
                    <a:prstGeom prst="rect">
                      <a:avLst/>
                    </a:prstGeom>
                    <a:noFill/>
                    <a:ln>
                      <a:noFill/>
                    </a:ln>
                  </pic:spPr>
                </pic:pic>
              </a:graphicData>
            </a:graphic>
          </wp:inline>
        </w:drawing>
      </w:r>
    </w:p>
    <w:p w14:paraId="3E1518A3" w14:textId="77777777" w:rsidR="00681D70" w:rsidRPr="006336BA" w:rsidRDefault="00681D70" w:rsidP="00681D70">
      <w:pPr>
        <w:jc w:val="center"/>
        <w:rPr>
          <w:b/>
          <w:bCs/>
          <w:color w:val="1F497D"/>
        </w:rPr>
      </w:pPr>
    </w:p>
    <w:p w14:paraId="4A5F0D97" w14:textId="77777777" w:rsidR="00681D70" w:rsidRPr="006336BA" w:rsidRDefault="00681D70" w:rsidP="00774ED8">
      <w:pPr>
        <w:jc w:val="center"/>
        <w:rPr>
          <w:b/>
          <w:bCs/>
          <w:sz w:val="44"/>
          <w:szCs w:val="44"/>
        </w:rPr>
      </w:pPr>
      <w:r>
        <w:rPr>
          <w:b/>
          <w:bCs/>
          <w:sz w:val="44"/>
          <w:szCs w:val="44"/>
        </w:rPr>
        <w:t xml:space="preserve">Proteus: </w:t>
      </w:r>
      <w:r w:rsidR="001D3556">
        <w:rPr>
          <w:b/>
          <w:bCs/>
          <w:sz w:val="44"/>
          <w:szCs w:val="44"/>
        </w:rPr>
        <w:t xml:space="preserve">Indie </w:t>
      </w:r>
      <w:r w:rsidR="00774ED8">
        <w:rPr>
          <w:b/>
          <w:bCs/>
          <w:sz w:val="44"/>
          <w:szCs w:val="44"/>
        </w:rPr>
        <w:t xml:space="preserve">Proposal Submission </w:t>
      </w:r>
      <w:r w:rsidR="001D3556">
        <w:rPr>
          <w:b/>
          <w:bCs/>
          <w:sz w:val="44"/>
          <w:szCs w:val="44"/>
        </w:rPr>
        <w:t>Guide</w:t>
      </w:r>
    </w:p>
    <w:p w14:paraId="3B9934AB" w14:textId="77777777" w:rsidR="00681D70" w:rsidRPr="006336BA" w:rsidRDefault="00681D70" w:rsidP="00681D70">
      <w:pPr>
        <w:rPr>
          <w:b/>
          <w:bCs/>
          <w:color w:val="4F81BD"/>
          <w:sz w:val="24"/>
          <w:szCs w:val="24"/>
        </w:rPr>
      </w:pPr>
      <w:r w:rsidRPr="006336BA">
        <w:rPr>
          <w:b/>
          <w:bCs/>
          <w:color w:val="4F81BD"/>
          <w:sz w:val="24"/>
          <w:szCs w:val="24"/>
        </w:rPr>
        <w:t>Document History</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681D70" w:rsidRPr="006336BA" w14:paraId="6AE1C25B" w14:textId="77777777" w:rsidTr="006D74AB">
        <w:tc>
          <w:tcPr>
            <w:tcW w:w="2310" w:type="dxa"/>
            <w:tcBorders>
              <w:top w:val="single" w:sz="4" w:space="0" w:color="auto"/>
              <w:left w:val="single" w:sz="4" w:space="0" w:color="auto"/>
              <w:bottom w:val="single" w:sz="4" w:space="0" w:color="auto"/>
              <w:right w:val="single" w:sz="4" w:space="0" w:color="auto"/>
            </w:tcBorders>
            <w:shd w:val="clear" w:color="auto" w:fill="auto"/>
            <w:hideMark/>
          </w:tcPr>
          <w:p w14:paraId="7F8663A7" w14:textId="77777777" w:rsidR="00681D70" w:rsidRPr="006336BA" w:rsidRDefault="00681D70" w:rsidP="006D74AB">
            <w:pPr>
              <w:jc w:val="center"/>
              <w:rPr>
                <w:b/>
                <w:bCs/>
                <w:sz w:val="24"/>
                <w:szCs w:val="24"/>
              </w:rPr>
            </w:pPr>
            <w:r w:rsidRPr="006336BA">
              <w:rPr>
                <w:b/>
                <w:bCs/>
                <w:sz w:val="24"/>
                <w:szCs w:val="24"/>
              </w:rPr>
              <w:t>Version</w:t>
            </w:r>
          </w:p>
        </w:tc>
        <w:tc>
          <w:tcPr>
            <w:tcW w:w="2310" w:type="dxa"/>
            <w:tcBorders>
              <w:top w:val="single" w:sz="4" w:space="0" w:color="auto"/>
              <w:left w:val="single" w:sz="4" w:space="0" w:color="auto"/>
              <w:bottom w:val="single" w:sz="4" w:space="0" w:color="auto"/>
              <w:right w:val="single" w:sz="4" w:space="0" w:color="auto"/>
            </w:tcBorders>
            <w:shd w:val="clear" w:color="auto" w:fill="auto"/>
            <w:hideMark/>
          </w:tcPr>
          <w:p w14:paraId="61A9EE35" w14:textId="77777777" w:rsidR="00681D70" w:rsidRPr="006336BA" w:rsidRDefault="00681D70" w:rsidP="006D74AB">
            <w:pPr>
              <w:jc w:val="center"/>
              <w:rPr>
                <w:b/>
                <w:bCs/>
                <w:sz w:val="24"/>
                <w:szCs w:val="24"/>
              </w:rPr>
            </w:pPr>
            <w:r w:rsidRPr="006336BA">
              <w:rPr>
                <w:b/>
                <w:bCs/>
                <w:sz w:val="24"/>
                <w:szCs w:val="24"/>
              </w:rPr>
              <w:t>Date</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4F2460DD" w14:textId="77777777" w:rsidR="00681D70" w:rsidRPr="006336BA" w:rsidRDefault="00681D70" w:rsidP="006D74AB">
            <w:pPr>
              <w:jc w:val="center"/>
              <w:rPr>
                <w:b/>
                <w:bCs/>
                <w:sz w:val="24"/>
                <w:szCs w:val="24"/>
              </w:rPr>
            </w:pPr>
            <w:r w:rsidRPr="006336BA">
              <w:rPr>
                <w:b/>
                <w:bCs/>
                <w:sz w:val="24"/>
                <w:szCs w:val="24"/>
              </w:rPr>
              <w:t>Author</w:t>
            </w: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41A4D08F" w14:textId="77777777" w:rsidR="00681D70" w:rsidRPr="006336BA" w:rsidRDefault="00681D70" w:rsidP="006D74AB">
            <w:pPr>
              <w:jc w:val="center"/>
              <w:rPr>
                <w:b/>
                <w:bCs/>
                <w:sz w:val="24"/>
                <w:szCs w:val="24"/>
              </w:rPr>
            </w:pPr>
            <w:r w:rsidRPr="006336BA">
              <w:rPr>
                <w:b/>
                <w:bCs/>
                <w:sz w:val="24"/>
                <w:szCs w:val="24"/>
              </w:rPr>
              <w:t>Comment</w:t>
            </w:r>
          </w:p>
        </w:tc>
      </w:tr>
      <w:tr w:rsidR="00681D70" w:rsidRPr="006336BA" w14:paraId="2C3CBDAA" w14:textId="77777777" w:rsidTr="006D74AB">
        <w:tc>
          <w:tcPr>
            <w:tcW w:w="2310" w:type="dxa"/>
            <w:tcBorders>
              <w:top w:val="single" w:sz="4" w:space="0" w:color="auto"/>
              <w:left w:val="single" w:sz="4" w:space="0" w:color="auto"/>
              <w:bottom w:val="single" w:sz="4" w:space="0" w:color="auto"/>
              <w:right w:val="single" w:sz="4" w:space="0" w:color="auto"/>
            </w:tcBorders>
            <w:shd w:val="clear" w:color="auto" w:fill="auto"/>
            <w:hideMark/>
          </w:tcPr>
          <w:p w14:paraId="71EA170A" w14:textId="77777777" w:rsidR="00681D70" w:rsidRPr="006336BA" w:rsidRDefault="00681D70" w:rsidP="006D74AB">
            <w:pPr>
              <w:rPr>
                <w:sz w:val="20"/>
                <w:szCs w:val="20"/>
              </w:rPr>
            </w:pPr>
          </w:p>
        </w:tc>
        <w:tc>
          <w:tcPr>
            <w:tcW w:w="2310" w:type="dxa"/>
            <w:tcBorders>
              <w:top w:val="single" w:sz="4" w:space="0" w:color="auto"/>
              <w:left w:val="single" w:sz="4" w:space="0" w:color="auto"/>
              <w:bottom w:val="single" w:sz="4" w:space="0" w:color="auto"/>
              <w:right w:val="single" w:sz="4" w:space="0" w:color="auto"/>
            </w:tcBorders>
            <w:shd w:val="clear" w:color="auto" w:fill="auto"/>
            <w:hideMark/>
          </w:tcPr>
          <w:p w14:paraId="3C82CFBF" w14:textId="77777777" w:rsidR="00681D70" w:rsidRPr="006336BA" w:rsidRDefault="00681D70" w:rsidP="006D74AB">
            <w:pPr>
              <w:rPr>
                <w:sz w:val="20"/>
                <w:szCs w:val="20"/>
              </w:rPr>
            </w:pP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0168A8A2" w14:textId="77777777" w:rsidR="00681D70" w:rsidRPr="006336BA" w:rsidRDefault="00681D70" w:rsidP="006D74AB">
            <w:pPr>
              <w:rPr>
                <w:sz w:val="20"/>
                <w:szCs w:val="20"/>
              </w:rPr>
            </w:pPr>
          </w:p>
        </w:tc>
        <w:tc>
          <w:tcPr>
            <w:tcW w:w="2311" w:type="dxa"/>
            <w:tcBorders>
              <w:top w:val="single" w:sz="4" w:space="0" w:color="auto"/>
              <w:left w:val="single" w:sz="4" w:space="0" w:color="auto"/>
              <w:bottom w:val="single" w:sz="4" w:space="0" w:color="auto"/>
              <w:right w:val="single" w:sz="4" w:space="0" w:color="auto"/>
            </w:tcBorders>
            <w:shd w:val="clear" w:color="auto" w:fill="auto"/>
            <w:hideMark/>
          </w:tcPr>
          <w:p w14:paraId="271A04F4" w14:textId="77777777" w:rsidR="00681D70" w:rsidRPr="006336BA" w:rsidRDefault="00681D70" w:rsidP="006D74AB">
            <w:pPr>
              <w:rPr>
                <w:sz w:val="20"/>
                <w:szCs w:val="20"/>
              </w:rPr>
            </w:pPr>
          </w:p>
        </w:tc>
      </w:tr>
      <w:tr w:rsidR="00681D70" w:rsidRPr="006336BA" w14:paraId="122B7B10" w14:textId="77777777" w:rsidTr="006D74AB">
        <w:tc>
          <w:tcPr>
            <w:tcW w:w="2310" w:type="dxa"/>
            <w:tcBorders>
              <w:top w:val="single" w:sz="4" w:space="0" w:color="auto"/>
              <w:left w:val="single" w:sz="4" w:space="0" w:color="auto"/>
              <w:bottom w:val="single" w:sz="4" w:space="0" w:color="auto"/>
              <w:right w:val="single" w:sz="4" w:space="0" w:color="auto"/>
            </w:tcBorders>
            <w:shd w:val="clear" w:color="auto" w:fill="auto"/>
          </w:tcPr>
          <w:p w14:paraId="3144EA81" w14:textId="77777777" w:rsidR="00681D70" w:rsidRPr="006336BA" w:rsidRDefault="001D3556" w:rsidP="006D74AB">
            <w:pPr>
              <w:rPr>
                <w:sz w:val="20"/>
                <w:szCs w:val="20"/>
              </w:rPr>
            </w:pPr>
            <w:r>
              <w:rPr>
                <w:sz w:val="20"/>
                <w:szCs w:val="20"/>
              </w:rPr>
              <w:t>2.0</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3BE51A7D" w14:textId="77777777" w:rsidR="00681D70" w:rsidRPr="006336BA" w:rsidRDefault="001D3556" w:rsidP="006D74AB">
            <w:pPr>
              <w:rPr>
                <w:sz w:val="20"/>
                <w:szCs w:val="20"/>
              </w:rPr>
            </w:pPr>
            <w:r>
              <w:rPr>
                <w:sz w:val="20"/>
                <w:szCs w:val="20"/>
              </w:rPr>
              <w:t>05/07/2019</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5F35F168" w14:textId="77777777" w:rsidR="00681D70" w:rsidRPr="006336BA" w:rsidRDefault="001D3556" w:rsidP="006D74AB">
            <w:pPr>
              <w:rPr>
                <w:sz w:val="20"/>
                <w:szCs w:val="20"/>
              </w:rPr>
            </w:pPr>
            <w:r>
              <w:rPr>
                <w:sz w:val="20"/>
                <w:szCs w:val="20"/>
              </w:rPr>
              <w:t>Lucy Walters</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337B0995" w14:textId="77777777" w:rsidR="00681D70" w:rsidRPr="006336BA" w:rsidRDefault="001D3556" w:rsidP="006D74AB">
            <w:pPr>
              <w:rPr>
                <w:sz w:val="20"/>
                <w:szCs w:val="20"/>
              </w:rPr>
            </w:pPr>
            <w:r>
              <w:rPr>
                <w:sz w:val="20"/>
                <w:szCs w:val="20"/>
              </w:rPr>
              <w:t>Updated Formatting</w:t>
            </w:r>
          </w:p>
        </w:tc>
      </w:tr>
      <w:tr w:rsidR="005630BB" w:rsidRPr="006336BA" w14:paraId="3FB7BE7F" w14:textId="77777777" w:rsidTr="006D74AB">
        <w:tc>
          <w:tcPr>
            <w:tcW w:w="2310" w:type="dxa"/>
            <w:tcBorders>
              <w:top w:val="single" w:sz="4" w:space="0" w:color="auto"/>
              <w:left w:val="single" w:sz="4" w:space="0" w:color="auto"/>
              <w:bottom w:val="single" w:sz="4" w:space="0" w:color="auto"/>
              <w:right w:val="single" w:sz="4" w:space="0" w:color="auto"/>
            </w:tcBorders>
            <w:shd w:val="clear" w:color="auto" w:fill="auto"/>
          </w:tcPr>
          <w:p w14:paraId="291CD7CD" w14:textId="77777777" w:rsidR="005630BB" w:rsidRDefault="005630BB" w:rsidP="006D74AB">
            <w:pPr>
              <w:rPr>
                <w:sz w:val="20"/>
                <w:szCs w:val="20"/>
              </w:rPr>
            </w:pPr>
            <w:r>
              <w:rPr>
                <w:sz w:val="20"/>
                <w:szCs w:val="20"/>
              </w:rPr>
              <w:t>2.1</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528F95C9" w14:textId="77777777" w:rsidR="005630BB" w:rsidRDefault="005630BB" w:rsidP="006D74AB">
            <w:pPr>
              <w:rPr>
                <w:sz w:val="20"/>
                <w:szCs w:val="20"/>
              </w:rPr>
            </w:pPr>
            <w:r>
              <w:rPr>
                <w:sz w:val="20"/>
                <w:szCs w:val="20"/>
              </w:rPr>
              <w:t>04/11/2019</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69721057" w14:textId="77777777" w:rsidR="005630BB" w:rsidRDefault="005630BB" w:rsidP="006D74AB">
            <w:pPr>
              <w:rPr>
                <w:sz w:val="20"/>
                <w:szCs w:val="20"/>
              </w:rPr>
            </w:pPr>
            <w:r>
              <w:rPr>
                <w:sz w:val="20"/>
                <w:szCs w:val="20"/>
              </w:rPr>
              <w:t>Lucy Walters</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57E9CF04" w14:textId="77777777" w:rsidR="005630BB" w:rsidRDefault="005630BB" w:rsidP="006D74AB">
            <w:pPr>
              <w:rPr>
                <w:sz w:val="20"/>
                <w:szCs w:val="20"/>
              </w:rPr>
            </w:pPr>
            <w:r>
              <w:rPr>
                <w:sz w:val="20"/>
                <w:szCs w:val="20"/>
              </w:rPr>
              <w:t>Updated to reflect current processes</w:t>
            </w:r>
          </w:p>
        </w:tc>
      </w:tr>
      <w:tr w:rsidR="00AA42DC" w:rsidRPr="006336BA" w14:paraId="3DBF8AF7" w14:textId="77777777" w:rsidTr="006D74AB">
        <w:tc>
          <w:tcPr>
            <w:tcW w:w="2310" w:type="dxa"/>
            <w:tcBorders>
              <w:top w:val="single" w:sz="4" w:space="0" w:color="auto"/>
              <w:left w:val="single" w:sz="4" w:space="0" w:color="auto"/>
              <w:bottom w:val="single" w:sz="4" w:space="0" w:color="auto"/>
              <w:right w:val="single" w:sz="4" w:space="0" w:color="auto"/>
            </w:tcBorders>
            <w:shd w:val="clear" w:color="auto" w:fill="auto"/>
          </w:tcPr>
          <w:p w14:paraId="71A78255" w14:textId="6ADB3138" w:rsidR="00AA42DC" w:rsidRDefault="00AA42DC" w:rsidP="006D74AB">
            <w:pPr>
              <w:rPr>
                <w:sz w:val="20"/>
                <w:szCs w:val="20"/>
              </w:rPr>
            </w:pPr>
            <w:r>
              <w:rPr>
                <w:sz w:val="20"/>
                <w:szCs w:val="20"/>
              </w:rPr>
              <w:t>2.2</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423FE327" w14:textId="2D082A83" w:rsidR="00AA42DC" w:rsidRDefault="00AA42DC" w:rsidP="006D74AB">
            <w:pPr>
              <w:rPr>
                <w:sz w:val="20"/>
                <w:szCs w:val="20"/>
              </w:rPr>
            </w:pPr>
            <w:r>
              <w:rPr>
                <w:sz w:val="20"/>
                <w:szCs w:val="20"/>
              </w:rPr>
              <w:t>18/01/2022</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27FA14C7" w14:textId="6E4AB7A9" w:rsidR="00AA42DC" w:rsidRDefault="00AA42DC" w:rsidP="006D74AB">
            <w:pPr>
              <w:rPr>
                <w:sz w:val="20"/>
                <w:szCs w:val="20"/>
              </w:rPr>
            </w:pPr>
            <w:r>
              <w:rPr>
                <w:sz w:val="20"/>
                <w:szCs w:val="20"/>
              </w:rPr>
              <w:t>Kelly Payne</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3FFBE651" w14:textId="7E7BD0A0" w:rsidR="00AA42DC" w:rsidRDefault="00AA42DC" w:rsidP="006D74AB">
            <w:pPr>
              <w:rPr>
                <w:sz w:val="20"/>
                <w:szCs w:val="20"/>
              </w:rPr>
            </w:pPr>
            <w:r>
              <w:rPr>
                <w:sz w:val="20"/>
                <w:szCs w:val="20"/>
              </w:rPr>
              <w:t>Updates to D&amp;I information</w:t>
            </w:r>
          </w:p>
        </w:tc>
      </w:tr>
      <w:tr w:rsidR="00635819" w:rsidRPr="006336BA" w14:paraId="4FB680D6" w14:textId="77777777" w:rsidTr="006D74AB">
        <w:tc>
          <w:tcPr>
            <w:tcW w:w="2310" w:type="dxa"/>
            <w:tcBorders>
              <w:top w:val="single" w:sz="4" w:space="0" w:color="auto"/>
              <w:left w:val="single" w:sz="4" w:space="0" w:color="auto"/>
              <w:bottom w:val="single" w:sz="4" w:space="0" w:color="auto"/>
              <w:right w:val="single" w:sz="4" w:space="0" w:color="auto"/>
            </w:tcBorders>
            <w:shd w:val="clear" w:color="auto" w:fill="auto"/>
          </w:tcPr>
          <w:p w14:paraId="4368C8F9" w14:textId="7ACA414A" w:rsidR="00635819" w:rsidRDefault="00635819" w:rsidP="006D74AB">
            <w:pPr>
              <w:rPr>
                <w:sz w:val="20"/>
                <w:szCs w:val="20"/>
              </w:rPr>
            </w:pPr>
            <w:r>
              <w:rPr>
                <w:sz w:val="20"/>
                <w:szCs w:val="20"/>
              </w:rPr>
              <w:t>2.3</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25F2DBD0" w14:textId="57E33384" w:rsidR="00635819" w:rsidRDefault="00635819" w:rsidP="006D74AB">
            <w:pPr>
              <w:rPr>
                <w:sz w:val="20"/>
                <w:szCs w:val="20"/>
              </w:rPr>
            </w:pPr>
            <w:r>
              <w:rPr>
                <w:sz w:val="20"/>
                <w:szCs w:val="20"/>
              </w:rPr>
              <w:t>0</w:t>
            </w:r>
            <w:r w:rsidR="00E633ED">
              <w:rPr>
                <w:sz w:val="20"/>
                <w:szCs w:val="20"/>
              </w:rPr>
              <w:t>1</w:t>
            </w:r>
            <w:r>
              <w:rPr>
                <w:sz w:val="20"/>
                <w:szCs w:val="20"/>
              </w:rPr>
              <w:t>/0</w:t>
            </w:r>
            <w:r w:rsidR="00E633ED">
              <w:rPr>
                <w:sz w:val="20"/>
                <w:szCs w:val="20"/>
              </w:rPr>
              <w:t>3</w:t>
            </w:r>
            <w:r>
              <w:rPr>
                <w:sz w:val="20"/>
                <w:szCs w:val="20"/>
              </w:rPr>
              <w:t>/202</w:t>
            </w:r>
            <w:r w:rsidR="002A5B8C">
              <w:rPr>
                <w:sz w:val="20"/>
                <w:szCs w:val="20"/>
              </w:rPr>
              <w:t>3</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70E78EDB" w14:textId="281563DA" w:rsidR="00635819" w:rsidRDefault="00635819" w:rsidP="006D74AB">
            <w:pPr>
              <w:rPr>
                <w:sz w:val="20"/>
                <w:szCs w:val="20"/>
              </w:rPr>
            </w:pPr>
            <w:r>
              <w:rPr>
                <w:sz w:val="20"/>
                <w:szCs w:val="20"/>
              </w:rPr>
              <w:t>Shiromi Ramanayake</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7E604EA8" w14:textId="25B6A8E0" w:rsidR="00635819" w:rsidRDefault="00FC31D5" w:rsidP="006D74AB">
            <w:pPr>
              <w:rPr>
                <w:sz w:val="20"/>
                <w:szCs w:val="20"/>
              </w:rPr>
            </w:pPr>
            <w:r>
              <w:rPr>
                <w:sz w:val="20"/>
                <w:szCs w:val="20"/>
              </w:rPr>
              <w:t>Updated to reflect current processes</w:t>
            </w:r>
          </w:p>
        </w:tc>
      </w:tr>
    </w:tbl>
    <w:sdt>
      <w:sdtPr>
        <w:rPr>
          <w:rFonts w:ascii="BBC Reith Sans" w:eastAsiaTheme="minorEastAsia" w:hAnsi="BBC Reith Sans" w:cs="BBC Reith Sans"/>
          <w:b w:val="0"/>
          <w:bCs w:val="0"/>
          <w:color w:val="auto"/>
          <w:sz w:val="22"/>
          <w:szCs w:val="22"/>
          <w:lang w:val="en-GB"/>
        </w:rPr>
        <w:id w:val="813305585"/>
        <w:docPartObj>
          <w:docPartGallery w:val="Table of Contents"/>
          <w:docPartUnique/>
        </w:docPartObj>
      </w:sdtPr>
      <w:sdtEndPr>
        <w:rPr>
          <w:noProof/>
        </w:rPr>
      </w:sdtEndPr>
      <w:sdtContent>
        <w:p w14:paraId="0713D326" w14:textId="77777777" w:rsidR="00681D70" w:rsidRPr="00681D70" w:rsidRDefault="00681D70">
          <w:pPr>
            <w:pStyle w:val="TOCHeading"/>
            <w:rPr>
              <w:rFonts w:ascii="BBC Reith Sans" w:hAnsi="BBC Reith Sans" w:cs="BBC Reith Sans"/>
            </w:rPr>
          </w:pPr>
          <w:r w:rsidRPr="00681D70">
            <w:rPr>
              <w:rFonts w:ascii="BBC Reith Sans" w:hAnsi="BBC Reith Sans" w:cs="BBC Reith Sans"/>
            </w:rPr>
            <w:t>Contents</w:t>
          </w:r>
        </w:p>
        <w:p w14:paraId="0C1E135A" w14:textId="2888315A" w:rsidR="001E7F7D" w:rsidRDefault="00681D70">
          <w:pPr>
            <w:pStyle w:val="TOC1"/>
            <w:rPr>
              <w:rFonts w:asciiTheme="minorHAnsi" w:hAnsiTheme="minorHAnsi" w:cstheme="minorBidi"/>
              <w:noProof/>
              <w:lang w:eastAsia="en-GB"/>
            </w:rPr>
          </w:pPr>
          <w:r w:rsidRPr="00681D70">
            <w:fldChar w:fldCharType="begin"/>
          </w:r>
          <w:r w:rsidRPr="00681D70">
            <w:instrText xml:space="preserve"> TOC \o "1-3" \h \z \u </w:instrText>
          </w:r>
          <w:r w:rsidRPr="00681D70">
            <w:fldChar w:fldCharType="separate"/>
          </w:r>
          <w:hyperlink w:anchor="_Toc129164632" w:history="1">
            <w:r w:rsidR="001E7F7D" w:rsidRPr="006D5141">
              <w:rPr>
                <w:rStyle w:val="Hyperlink"/>
                <w:noProof/>
              </w:rPr>
              <w:t>1 Introduction</w:t>
            </w:r>
            <w:r w:rsidR="001E7F7D">
              <w:rPr>
                <w:noProof/>
                <w:webHidden/>
              </w:rPr>
              <w:tab/>
            </w:r>
            <w:r w:rsidR="001E7F7D">
              <w:rPr>
                <w:noProof/>
                <w:webHidden/>
              </w:rPr>
              <w:fldChar w:fldCharType="begin"/>
            </w:r>
            <w:r w:rsidR="001E7F7D">
              <w:rPr>
                <w:noProof/>
                <w:webHidden/>
              </w:rPr>
              <w:instrText xml:space="preserve"> PAGEREF _Toc129164632 \h </w:instrText>
            </w:r>
            <w:r w:rsidR="001E7F7D">
              <w:rPr>
                <w:noProof/>
                <w:webHidden/>
              </w:rPr>
            </w:r>
            <w:r w:rsidR="001E7F7D">
              <w:rPr>
                <w:noProof/>
                <w:webHidden/>
              </w:rPr>
              <w:fldChar w:fldCharType="separate"/>
            </w:r>
            <w:r w:rsidR="00C62B7B">
              <w:rPr>
                <w:noProof/>
                <w:webHidden/>
              </w:rPr>
              <w:t>2</w:t>
            </w:r>
            <w:r w:rsidR="001E7F7D">
              <w:rPr>
                <w:noProof/>
                <w:webHidden/>
              </w:rPr>
              <w:fldChar w:fldCharType="end"/>
            </w:r>
          </w:hyperlink>
        </w:p>
        <w:p w14:paraId="78D92867" w14:textId="7781D1ED" w:rsidR="001E7F7D" w:rsidRDefault="00000000">
          <w:pPr>
            <w:pStyle w:val="TOC2"/>
            <w:tabs>
              <w:tab w:val="right" w:leader="dot" w:pos="9016"/>
            </w:tabs>
            <w:rPr>
              <w:rFonts w:asciiTheme="minorHAnsi" w:hAnsiTheme="minorHAnsi" w:cstheme="minorBidi"/>
              <w:noProof/>
              <w:lang w:eastAsia="en-GB"/>
            </w:rPr>
          </w:pPr>
          <w:hyperlink w:anchor="_Toc129164633" w:history="1">
            <w:r w:rsidR="001E7F7D" w:rsidRPr="006D5141">
              <w:rPr>
                <w:rStyle w:val="Hyperlink"/>
                <w:noProof/>
              </w:rPr>
              <w:t>2 Submitting Proposals</w:t>
            </w:r>
            <w:r w:rsidR="001E7F7D">
              <w:rPr>
                <w:noProof/>
                <w:webHidden/>
              </w:rPr>
              <w:tab/>
            </w:r>
            <w:r w:rsidR="001E7F7D">
              <w:rPr>
                <w:noProof/>
                <w:webHidden/>
              </w:rPr>
              <w:fldChar w:fldCharType="begin"/>
            </w:r>
            <w:r w:rsidR="001E7F7D">
              <w:rPr>
                <w:noProof/>
                <w:webHidden/>
              </w:rPr>
              <w:instrText xml:space="preserve"> PAGEREF _Toc129164633 \h </w:instrText>
            </w:r>
            <w:r w:rsidR="001E7F7D">
              <w:rPr>
                <w:noProof/>
                <w:webHidden/>
              </w:rPr>
            </w:r>
            <w:r w:rsidR="001E7F7D">
              <w:rPr>
                <w:noProof/>
                <w:webHidden/>
              </w:rPr>
              <w:fldChar w:fldCharType="separate"/>
            </w:r>
            <w:r w:rsidR="00C62B7B">
              <w:rPr>
                <w:noProof/>
                <w:webHidden/>
              </w:rPr>
              <w:t>3</w:t>
            </w:r>
            <w:r w:rsidR="001E7F7D">
              <w:rPr>
                <w:noProof/>
                <w:webHidden/>
              </w:rPr>
              <w:fldChar w:fldCharType="end"/>
            </w:r>
          </w:hyperlink>
        </w:p>
        <w:p w14:paraId="3DEFE6E9" w14:textId="474BAE2B" w:rsidR="001E7F7D" w:rsidRDefault="00000000">
          <w:pPr>
            <w:pStyle w:val="TOC3"/>
            <w:tabs>
              <w:tab w:val="right" w:leader="dot" w:pos="9016"/>
            </w:tabs>
            <w:rPr>
              <w:rFonts w:asciiTheme="minorHAnsi" w:hAnsiTheme="minorHAnsi" w:cstheme="minorBidi"/>
              <w:noProof/>
              <w:lang w:eastAsia="en-GB"/>
            </w:rPr>
          </w:pPr>
          <w:hyperlink w:anchor="_Toc129164634" w:history="1">
            <w:r w:rsidR="001E7F7D" w:rsidRPr="006D5141">
              <w:rPr>
                <w:rStyle w:val="Hyperlink"/>
                <w:noProof/>
              </w:rPr>
              <w:t>2. 1 Accessing Proteus for Pitching</w:t>
            </w:r>
            <w:r w:rsidR="001E7F7D">
              <w:rPr>
                <w:noProof/>
                <w:webHidden/>
              </w:rPr>
              <w:tab/>
            </w:r>
            <w:r w:rsidR="001E7F7D">
              <w:rPr>
                <w:noProof/>
                <w:webHidden/>
              </w:rPr>
              <w:fldChar w:fldCharType="begin"/>
            </w:r>
            <w:r w:rsidR="001E7F7D">
              <w:rPr>
                <w:noProof/>
                <w:webHidden/>
              </w:rPr>
              <w:instrText xml:space="preserve"> PAGEREF _Toc129164634 \h </w:instrText>
            </w:r>
            <w:r w:rsidR="001E7F7D">
              <w:rPr>
                <w:noProof/>
                <w:webHidden/>
              </w:rPr>
            </w:r>
            <w:r w:rsidR="001E7F7D">
              <w:rPr>
                <w:noProof/>
                <w:webHidden/>
              </w:rPr>
              <w:fldChar w:fldCharType="separate"/>
            </w:r>
            <w:r w:rsidR="00C62B7B">
              <w:rPr>
                <w:noProof/>
                <w:webHidden/>
              </w:rPr>
              <w:t>3</w:t>
            </w:r>
            <w:r w:rsidR="001E7F7D">
              <w:rPr>
                <w:noProof/>
                <w:webHidden/>
              </w:rPr>
              <w:fldChar w:fldCharType="end"/>
            </w:r>
          </w:hyperlink>
        </w:p>
        <w:p w14:paraId="377A5D46" w14:textId="7C6BE348" w:rsidR="001E7F7D" w:rsidRDefault="00000000">
          <w:pPr>
            <w:pStyle w:val="TOC3"/>
            <w:tabs>
              <w:tab w:val="right" w:leader="dot" w:pos="9016"/>
            </w:tabs>
            <w:rPr>
              <w:rFonts w:asciiTheme="minorHAnsi" w:hAnsiTheme="minorHAnsi" w:cstheme="minorBidi"/>
              <w:noProof/>
              <w:lang w:eastAsia="en-GB"/>
            </w:rPr>
          </w:pPr>
          <w:hyperlink w:anchor="_Toc129164635" w:history="1">
            <w:r w:rsidR="001E7F7D" w:rsidRPr="006D5141">
              <w:rPr>
                <w:rStyle w:val="Hyperlink"/>
                <w:noProof/>
              </w:rPr>
              <w:t>2.2 Forgotten Password</w:t>
            </w:r>
            <w:r w:rsidR="001E7F7D">
              <w:rPr>
                <w:noProof/>
                <w:webHidden/>
              </w:rPr>
              <w:tab/>
            </w:r>
            <w:r w:rsidR="001E7F7D">
              <w:rPr>
                <w:noProof/>
                <w:webHidden/>
              </w:rPr>
              <w:fldChar w:fldCharType="begin"/>
            </w:r>
            <w:r w:rsidR="001E7F7D">
              <w:rPr>
                <w:noProof/>
                <w:webHidden/>
              </w:rPr>
              <w:instrText xml:space="preserve"> PAGEREF _Toc129164635 \h </w:instrText>
            </w:r>
            <w:r w:rsidR="001E7F7D">
              <w:rPr>
                <w:noProof/>
                <w:webHidden/>
              </w:rPr>
            </w:r>
            <w:r w:rsidR="001E7F7D">
              <w:rPr>
                <w:noProof/>
                <w:webHidden/>
              </w:rPr>
              <w:fldChar w:fldCharType="separate"/>
            </w:r>
            <w:r w:rsidR="00C62B7B">
              <w:rPr>
                <w:noProof/>
                <w:webHidden/>
              </w:rPr>
              <w:t>4</w:t>
            </w:r>
            <w:r w:rsidR="001E7F7D">
              <w:rPr>
                <w:noProof/>
                <w:webHidden/>
              </w:rPr>
              <w:fldChar w:fldCharType="end"/>
            </w:r>
          </w:hyperlink>
        </w:p>
        <w:p w14:paraId="6C591E18" w14:textId="30128C11" w:rsidR="001E7F7D" w:rsidRDefault="00000000">
          <w:pPr>
            <w:pStyle w:val="TOC3"/>
            <w:tabs>
              <w:tab w:val="right" w:leader="dot" w:pos="9016"/>
            </w:tabs>
            <w:rPr>
              <w:rFonts w:asciiTheme="minorHAnsi" w:hAnsiTheme="minorHAnsi" w:cstheme="minorBidi"/>
              <w:noProof/>
              <w:lang w:eastAsia="en-GB"/>
            </w:rPr>
          </w:pPr>
          <w:hyperlink w:anchor="_Toc129164636" w:history="1">
            <w:r w:rsidR="001E7F7D" w:rsidRPr="006D5141">
              <w:rPr>
                <w:rStyle w:val="Hyperlink"/>
                <w:noProof/>
              </w:rPr>
              <w:t>2.3 Changing your password</w:t>
            </w:r>
            <w:r w:rsidR="001E7F7D">
              <w:rPr>
                <w:noProof/>
                <w:webHidden/>
              </w:rPr>
              <w:tab/>
            </w:r>
            <w:r w:rsidR="001E7F7D">
              <w:rPr>
                <w:noProof/>
                <w:webHidden/>
              </w:rPr>
              <w:fldChar w:fldCharType="begin"/>
            </w:r>
            <w:r w:rsidR="001E7F7D">
              <w:rPr>
                <w:noProof/>
                <w:webHidden/>
              </w:rPr>
              <w:instrText xml:space="preserve"> PAGEREF _Toc129164636 \h </w:instrText>
            </w:r>
            <w:r w:rsidR="001E7F7D">
              <w:rPr>
                <w:noProof/>
                <w:webHidden/>
              </w:rPr>
            </w:r>
            <w:r w:rsidR="001E7F7D">
              <w:rPr>
                <w:noProof/>
                <w:webHidden/>
              </w:rPr>
              <w:fldChar w:fldCharType="separate"/>
            </w:r>
            <w:r w:rsidR="00C62B7B">
              <w:rPr>
                <w:noProof/>
                <w:webHidden/>
              </w:rPr>
              <w:t>6</w:t>
            </w:r>
            <w:r w:rsidR="001E7F7D">
              <w:rPr>
                <w:noProof/>
                <w:webHidden/>
              </w:rPr>
              <w:fldChar w:fldCharType="end"/>
            </w:r>
          </w:hyperlink>
        </w:p>
        <w:p w14:paraId="31E46C7D" w14:textId="1CB28542" w:rsidR="001E7F7D" w:rsidRDefault="00000000">
          <w:pPr>
            <w:pStyle w:val="TOC2"/>
            <w:tabs>
              <w:tab w:val="right" w:leader="dot" w:pos="9016"/>
            </w:tabs>
            <w:rPr>
              <w:rFonts w:asciiTheme="minorHAnsi" w:hAnsiTheme="minorHAnsi" w:cstheme="minorBidi"/>
              <w:noProof/>
              <w:lang w:eastAsia="en-GB"/>
            </w:rPr>
          </w:pPr>
          <w:hyperlink w:anchor="_Toc129164637" w:history="1">
            <w:r w:rsidR="001E7F7D" w:rsidRPr="006D5141">
              <w:rPr>
                <w:rStyle w:val="Hyperlink"/>
                <w:noProof/>
              </w:rPr>
              <w:t>3 Creating Proposal</w:t>
            </w:r>
            <w:r w:rsidR="001E7F7D">
              <w:rPr>
                <w:noProof/>
                <w:webHidden/>
              </w:rPr>
              <w:tab/>
            </w:r>
            <w:r w:rsidR="001E7F7D">
              <w:rPr>
                <w:noProof/>
                <w:webHidden/>
              </w:rPr>
              <w:fldChar w:fldCharType="begin"/>
            </w:r>
            <w:r w:rsidR="001E7F7D">
              <w:rPr>
                <w:noProof/>
                <w:webHidden/>
              </w:rPr>
              <w:instrText xml:space="preserve"> PAGEREF _Toc129164637 \h </w:instrText>
            </w:r>
            <w:r w:rsidR="001E7F7D">
              <w:rPr>
                <w:noProof/>
                <w:webHidden/>
              </w:rPr>
            </w:r>
            <w:r w:rsidR="001E7F7D">
              <w:rPr>
                <w:noProof/>
                <w:webHidden/>
              </w:rPr>
              <w:fldChar w:fldCharType="separate"/>
            </w:r>
            <w:r w:rsidR="00C62B7B">
              <w:rPr>
                <w:noProof/>
                <w:webHidden/>
              </w:rPr>
              <w:t>8</w:t>
            </w:r>
            <w:r w:rsidR="001E7F7D">
              <w:rPr>
                <w:noProof/>
                <w:webHidden/>
              </w:rPr>
              <w:fldChar w:fldCharType="end"/>
            </w:r>
          </w:hyperlink>
        </w:p>
        <w:p w14:paraId="2322D54C" w14:textId="5CA55579" w:rsidR="001E7F7D" w:rsidRDefault="00000000">
          <w:pPr>
            <w:pStyle w:val="TOC3"/>
            <w:tabs>
              <w:tab w:val="right" w:leader="dot" w:pos="9016"/>
            </w:tabs>
            <w:rPr>
              <w:rFonts w:asciiTheme="minorHAnsi" w:hAnsiTheme="minorHAnsi" w:cstheme="minorBidi"/>
              <w:noProof/>
              <w:lang w:eastAsia="en-GB"/>
            </w:rPr>
          </w:pPr>
          <w:hyperlink w:anchor="_Toc129164638" w:history="1">
            <w:r w:rsidR="001E7F7D" w:rsidRPr="006D5141">
              <w:rPr>
                <w:rStyle w:val="Hyperlink"/>
                <w:noProof/>
              </w:rPr>
              <w:t>3.1 Save Your Proposal</w:t>
            </w:r>
            <w:r w:rsidR="001E7F7D">
              <w:rPr>
                <w:noProof/>
                <w:webHidden/>
              </w:rPr>
              <w:tab/>
            </w:r>
            <w:r w:rsidR="001E7F7D">
              <w:rPr>
                <w:noProof/>
                <w:webHidden/>
              </w:rPr>
              <w:fldChar w:fldCharType="begin"/>
            </w:r>
            <w:r w:rsidR="001E7F7D">
              <w:rPr>
                <w:noProof/>
                <w:webHidden/>
              </w:rPr>
              <w:instrText xml:space="preserve"> PAGEREF _Toc129164638 \h </w:instrText>
            </w:r>
            <w:r w:rsidR="001E7F7D">
              <w:rPr>
                <w:noProof/>
                <w:webHidden/>
              </w:rPr>
            </w:r>
            <w:r w:rsidR="001E7F7D">
              <w:rPr>
                <w:noProof/>
                <w:webHidden/>
              </w:rPr>
              <w:fldChar w:fldCharType="separate"/>
            </w:r>
            <w:r w:rsidR="00C62B7B">
              <w:rPr>
                <w:noProof/>
                <w:webHidden/>
              </w:rPr>
              <w:t>11</w:t>
            </w:r>
            <w:r w:rsidR="001E7F7D">
              <w:rPr>
                <w:noProof/>
                <w:webHidden/>
              </w:rPr>
              <w:fldChar w:fldCharType="end"/>
            </w:r>
          </w:hyperlink>
        </w:p>
        <w:p w14:paraId="0A5D8EF1" w14:textId="4B69BFCD" w:rsidR="001E7F7D" w:rsidRDefault="00000000">
          <w:pPr>
            <w:pStyle w:val="TOC2"/>
            <w:tabs>
              <w:tab w:val="right" w:leader="dot" w:pos="9016"/>
            </w:tabs>
            <w:rPr>
              <w:rFonts w:asciiTheme="minorHAnsi" w:hAnsiTheme="minorHAnsi" w:cstheme="minorBidi"/>
              <w:noProof/>
              <w:lang w:eastAsia="en-GB"/>
            </w:rPr>
          </w:pPr>
          <w:hyperlink w:anchor="_Toc129164639" w:history="1">
            <w:r w:rsidR="001E7F7D" w:rsidRPr="006D5141">
              <w:rPr>
                <w:rStyle w:val="Hyperlink"/>
                <w:noProof/>
              </w:rPr>
              <w:t>4 Submit the Proposal</w:t>
            </w:r>
            <w:r w:rsidR="001E7F7D">
              <w:rPr>
                <w:noProof/>
                <w:webHidden/>
              </w:rPr>
              <w:tab/>
            </w:r>
            <w:r w:rsidR="001E7F7D">
              <w:rPr>
                <w:noProof/>
                <w:webHidden/>
              </w:rPr>
              <w:fldChar w:fldCharType="begin"/>
            </w:r>
            <w:r w:rsidR="001E7F7D">
              <w:rPr>
                <w:noProof/>
                <w:webHidden/>
              </w:rPr>
              <w:instrText xml:space="preserve"> PAGEREF _Toc129164639 \h </w:instrText>
            </w:r>
            <w:r w:rsidR="001E7F7D">
              <w:rPr>
                <w:noProof/>
                <w:webHidden/>
              </w:rPr>
            </w:r>
            <w:r w:rsidR="001E7F7D">
              <w:rPr>
                <w:noProof/>
                <w:webHidden/>
              </w:rPr>
              <w:fldChar w:fldCharType="separate"/>
            </w:r>
            <w:r w:rsidR="00C62B7B">
              <w:rPr>
                <w:noProof/>
                <w:webHidden/>
              </w:rPr>
              <w:t>11</w:t>
            </w:r>
            <w:r w:rsidR="001E7F7D">
              <w:rPr>
                <w:noProof/>
                <w:webHidden/>
              </w:rPr>
              <w:fldChar w:fldCharType="end"/>
            </w:r>
          </w:hyperlink>
        </w:p>
        <w:p w14:paraId="42416E38" w14:textId="3B6926D0" w:rsidR="001E7F7D" w:rsidRDefault="00000000">
          <w:pPr>
            <w:pStyle w:val="TOC3"/>
            <w:tabs>
              <w:tab w:val="right" w:leader="dot" w:pos="9016"/>
            </w:tabs>
            <w:rPr>
              <w:rFonts w:asciiTheme="minorHAnsi" w:hAnsiTheme="minorHAnsi" w:cstheme="minorBidi"/>
              <w:noProof/>
              <w:lang w:eastAsia="en-GB"/>
            </w:rPr>
          </w:pPr>
          <w:hyperlink w:anchor="_Toc129164640" w:history="1">
            <w:r w:rsidR="001E7F7D" w:rsidRPr="006D5141">
              <w:rPr>
                <w:rStyle w:val="Hyperlink"/>
                <w:noProof/>
              </w:rPr>
              <w:t>4.1 Submitting Individual Proposals</w:t>
            </w:r>
            <w:r w:rsidR="001E7F7D">
              <w:rPr>
                <w:noProof/>
                <w:webHidden/>
              </w:rPr>
              <w:tab/>
            </w:r>
            <w:r w:rsidR="001E7F7D">
              <w:rPr>
                <w:noProof/>
                <w:webHidden/>
              </w:rPr>
              <w:fldChar w:fldCharType="begin"/>
            </w:r>
            <w:r w:rsidR="001E7F7D">
              <w:rPr>
                <w:noProof/>
                <w:webHidden/>
              </w:rPr>
              <w:instrText xml:space="preserve"> PAGEREF _Toc129164640 \h </w:instrText>
            </w:r>
            <w:r w:rsidR="001E7F7D">
              <w:rPr>
                <w:noProof/>
                <w:webHidden/>
              </w:rPr>
            </w:r>
            <w:r w:rsidR="001E7F7D">
              <w:rPr>
                <w:noProof/>
                <w:webHidden/>
              </w:rPr>
              <w:fldChar w:fldCharType="separate"/>
            </w:r>
            <w:r w:rsidR="00C62B7B">
              <w:rPr>
                <w:noProof/>
                <w:webHidden/>
              </w:rPr>
              <w:t>12</w:t>
            </w:r>
            <w:r w:rsidR="001E7F7D">
              <w:rPr>
                <w:noProof/>
                <w:webHidden/>
              </w:rPr>
              <w:fldChar w:fldCharType="end"/>
            </w:r>
          </w:hyperlink>
        </w:p>
        <w:p w14:paraId="632E3CCC" w14:textId="21052428" w:rsidR="001E7F7D" w:rsidRDefault="00000000">
          <w:pPr>
            <w:pStyle w:val="TOC3"/>
            <w:tabs>
              <w:tab w:val="right" w:leader="dot" w:pos="9016"/>
            </w:tabs>
            <w:rPr>
              <w:rFonts w:asciiTheme="minorHAnsi" w:hAnsiTheme="minorHAnsi" w:cstheme="minorBidi"/>
              <w:noProof/>
              <w:lang w:eastAsia="en-GB"/>
            </w:rPr>
          </w:pPr>
          <w:hyperlink w:anchor="_Toc129164641" w:history="1">
            <w:r w:rsidR="001E7F7D" w:rsidRPr="006D5141">
              <w:rPr>
                <w:rStyle w:val="Hyperlink"/>
                <w:noProof/>
              </w:rPr>
              <w:t>4.2 Submitting Multiple Proposals</w:t>
            </w:r>
            <w:r w:rsidR="001E7F7D">
              <w:rPr>
                <w:noProof/>
                <w:webHidden/>
              </w:rPr>
              <w:tab/>
            </w:r>
            <w:r w:rsidR="001E7F7D">
              <w:rPr>
                <w:noProof/>
                <w:webHidden/>
              </w:rPr>
              <w:fldChar w:fldCharType="begin"/>
            </w:r>
            <w:r w:rsidR="001E7F7D">
              <w:rPr>
                <w:noProof/>
                <w:webHidden/>
              </w:rPr>
              <w:instrText xml:space="preserve"> PAGEREF _Toc129164641 \h </w:instrText>
            </w:r>
            <w:r w:rsidR="001E7F7D">
              <w:rPr>
                <w:noProof/>
                <w:webHidden/>
              </w:rPr>
            </w:r>
            <w:r w:rsidR="001E7F7D">
              <w:rPr>
                <w:noProof/>
                <w:webHidden/>
              </w:rPr>
              <w:fldChar w:fldCharType="separate"/>
            </w:r>
            <w:r w:rsidR="00C62B7B">
              <w:rPr>
                <w:noProof/>
                <w:webHidden/>
              </w:rPr>
              <w:t>12</w:t>
            </w:r>
            <w:r w:rsidR="001E7F7D">
              <w:rPr>
                <w:noProof/>
                <w:webHidden/>
              </w:rPr>
              <w:fldChar w:fldCharType="end"/>
            </w:r>
          </w:hyperlink>
        </w:p>
        <w:p w14:paraId="7FDF51DF" w14:textId="4D98D89C" w:rsidR="001E7F7D" w:rsidRDefault="00000000">
          <w:pPr>
            <w:pStyle w:val="TOC2"/>
            <w:tabs>
              <w:tab w:val="right" w:leader="dot" w:pos="9016"/>
            </w:tabs>
            <w:rPr>
              <w:rFonts w:asciiTheme="minorHAnsi" w:hAnsiTheme="minorHAnsi" w:cstheme="minorBidi"/>
              <w:noProof/>
              <w:lang w:eastAsia="en-GB"/>
            </w:rPr>
          </w:pPr>
          <w:hyperlink w:anchor="_Toc129164642" w:history="1">
            <w:r w:rsidR="001E7F7D" w:rsidRPr="006D5141">
              <w:rPr>
                <w:rStyle w:val="Hyperlink"/>
                <w:noProof/>
              </w:rPr>
              <w:t>5 Proposal Status Guide</w:t>
            </w:r>
            <w:r w:rsidR="001E7F7D">
              <w:rPr>
                <w:noProof/>
                <w:webHidden/>
              </w:rPr>
              <w:tab/>
            </w:r>
            <w:r w:rsidR="001E7F7D">
              <w:rPr>
                <w:noProof/>
                <w:webHidden/>
              </w:rPr>
              <w:fldChar w:fldCharType="begin"/>
            </w:r>
            <w:r w:rsidR="001E7F7D">
              <w:rPr>
                <w:noProof/>
                <w:webHidden/>
              </w:rPr>
              <w:instrText xml:space="preserve"> PAGEREF _Toc129164642 \h </w:instrText>
            </w:r>
            <w:r w:rsidR="001E7F7D">
              <w:rPr>
                <w:noProof/>
                <w:webHidden/>
              </w:rPr>
            </w:r>
            <w:r w:rsidR="001E7F7D">
              <w:rPr>
                <w:noProof/>
                <w:webHidden/>
              </w:rPr>
              <w:fldChar w:fldCharType="separate"/>
            </w:r>
            <w:r w:rsidR="00C62B7B">
              <w:rPr>
                <w:noProof/>
                <w:webHidden/>
              </w:rPr>
              <w:t>15</w:t>
            </w:r>
            <w:r w:rsidR="001E7F7D">
              <w:rPr>
                <w:noProof/>
                <w:webHidden/>
              </w:rPr>
              <w:fldChar w:fldCharType="end"/>
            </w:r>
          </w:hyperlink>
        </w:p>
        <w:p w14:paraId="3554CA34" w14:textId="478C98AA" w:rsidR="001E7F7D" w:rsidRDefault="00000000">
          <w:pPr>
            <w:pStyle w:val="TOC2"/>
            <w:tabs>
              <w:tab w:val="right" w:leader="dot" w:pos="9016"/>
            </w:tabs>
            <w:rPr>
              <w:rFonts w:asciiTheme="minorHAnsi" w:hAnsiTheme="minorHAnsi" w:cstheme="minorBidi"/>
              <w:noProof/>
              <w:lang w:eastAsia="en-GB"/>
            </w:rPr>
          </w:pPr>
          <w:hyperlink w:anchor="_Toc129164643" w:history="1">
            <w:r w:rsidR="001E7F7D" w:rsidRPr="006D5141">
              <w:rPr>
                <w:rStyle w:val="Hyperlink"/>
                <w:noProof/>
              </w:rPr>
              <w:t>6 Searching for Existing Proposals</w:t>
            </w:r>
            <w:r w:rsidR="001E7F7D">
              <w:rPr>
                <w:noProof/>
                <w:webHidden/>
              </w:rPr>
              <w:tab/>
            </w:r>
            <w:r w:rsidR="001E7F7D">
              <w:rPr>
                <w:noProof/>
                <w:webHidden/>
              </w:rPr>
              <w:fldChar w:fldCharType="begin"/>
            </w:r>
            <w:r w:rsidR="001E7F7D">
              <w:rPr>
                <w:noProof/>
                <w:webHidden/>
              </w:rPr>
              <w:instrText xml:space="preserve"> PAGEREF _Toc129164643 \h </w:instrText>
            </w:r>
            <w:r w:rsidR="001E7F7D">
              <w:rPr>
                <w:noProof/>
                <w:webHidden/>
              </w:rPr>
            </w:r>
            <w:r w:rsidR="001E7F7D">
              <w:rPr>
                <w:noProof/>
                <w:webHidden/>
              </w:rPr>
              <w:fldChar w:fldCharType="separate"/>
            </w:r>
            <w:r w:rsidR="00C62B7B">
              <w:rPr>
                <w:noProof/>
                <w:webHidden/>
              </w:rPr>
              <w:t>15</w:t>
            </w:r>
            <w:r w:rsidR="001E7F7D">
              <w:rPr>
                <w:noProof/>
                <w:webHidden/>
              </w:rPr>
              <w:fldChar w:fldCharType="end"/>
            </w:r>
          </w:hyperlink>
        </w:p>
        <w:p w14:paraId="10DDFFD7" w14:textId="07A1996B" w:rsidR="001E7F7D" w:rsidRDefault="00000000">
          <w:pPr>
            <w:pStyle w:val="TOC3"/>
            <w:tabs>
              <w:tab w:val="right" w:leader="dot" w:pos="9016"/>
            </w:tabs>
            <w:rPr>
              <w:rFonts w:asciiTheme="minorHAnsi" w:hAnsiTheme="minorHAnsi" w:cstheme="minorBidi"/>
              <w:noProof/>
              <w:lang w:eastAsia="en-GB"/>
            </w:rPr>
          </w:pPr>
          <w:hyperlink w:anchor="_Toc129164644" w:history="1">
            <w:r w:rsidR="001E7F7D" w:rsidRPr="006D5141">
              <w:rPr>
                <w:rStyle w:val="Hyperlink"/>
                <w:noProof/>
              </w:rPr>
              <w:t>6.1 Personalise the Search Screen</w:t>
            </w:r>
            <w:r w:rsidR="001E7F7D">
              <w:rPr>
                <w:noProof/>
                <w:webHidden/>
              </w:rPr>
              <w:tab/>
            </w:r>
            <w:r w:rsidR="001E7F7D">
              <w:rPr>
                <w:noProof/>
                <w:webHidden/>
              </w:rPr>
              <w:fldChar w:fldCharType="begin"/>
            </w:r>
            <w:r w:rsidR="001E7F7D">
              <w:rPr>
                <w:noProof/>
                <w:webHidden/>
              </w:rPr>
              <w:instrText xml:space="preserve"> PAGEREF _Toc129164644 \h </w:instrText>
            </w:r>
            <w:r w:rsidR="001E7F7D">
              <w:rPr>
                <w:noProof/>
                <w:webHidden/>
              </w:rPr>
            </w:r>
            <w:r w:rsidR="001E7F7D">
              <w:rPr>
                <w:noProof/>
                <w:webHidden/>
              </w:rPr>
              <w:fldChar w:fldCharType="separate"/>
            </w:r>
            <w:r w:rsidR="00C62B7B">
              <w:rPr>
                <w:noProof/>
                <w:webHidden/>
              </w:rPr>
              <w:t>17</w:t>
            </w:r>
            <w:r w:rsidR="001E7F7D">
              <w:rPr>
                <w:noProof/>
                <w:webHidden/>
              </w:rPr>
              <w:fldChar w:fldCharType="end"/>
            </w:r>
          </w:hyperlink>
        </w:p>
        <w:p w14:paraId="2FAC9181" w14:textId="28ADB302" w:rsidR="001E7F7D" w:rsidRDefault="00000000">
          <w:pPr>
            <w:pStyle w:val="TOC3"/>
            <w:tabs>
              <w:tab w:val="right" w:leader="dot" w:pos="9016"/>
            </w:tabs>
            <w:rPr>
              <w:rFonts w:asciiTheme="minorHAnsi" w:hAnsiTheme="minorHAnsi" w:cstheme="minorBidi"/>
              <w:noProof/>
              <w:lang w:eastAsia="en-GB"/>
            </w:rPr>
          </w:pPr>
          <w:hyperlink w:anchor="_Toc129164645" w:history="1">
            <w:r w:rsidR="001E7F7D" w:rsidRPr="006D5141">
              <w:rPr>
                <w:rStyle w:val="Hyperlink"/>
                <w:noProof/>
              </w:rPr>
              <w:t>6.2 Customise Search Results</w:t>
            </w:r>
            <w:r w:rsidR="001E7F7D">
              <w:rPr>
                <w:noProof/>
                <w:webHidden/>
              </w:rPr>
              <w:tab/>
            </w:r>
            <w:r w:rsidR="001E7F7D">
              <w:rPr>
                <w:noProof/>
                <w:webHidden/>
              </w:rPr>
              <w:fldChar w:fldCharType="begin"/>
            </w:r>
            <w:r w:rsidR="001E7F7D">
              <w:rPr>
                <w:noProof/>
                <w:webHidden/>
              </w:rPr>
              <w:instrText xml:space="preserve"> PAGEREF _Toc129164645 \h </w:instrText>
            </w:r>
            <w:r w:rsidR="001E7F7D">
              <w:rPr>
                <w:noProof/>
                <w:webHidden/>
              </w:rPr>
            </w:r>
            <w:r w:rsidR="001E7F7D">
              <w:rPr>
                <w:noProof/>
                <w:webHidden/>
              </w:rPr>
              <w:fldChar w:fldCharType="separate"/>
            </w:r>
            <w:r w:rsidR="00C62B7B">
              <w:rPr>
                <w:noProof/>
                <w:webHidden/>
              </w:rPr>
              <w:t>18</w:t>
            </w:r>
            <w:r w:rsidR="001E7F7D">
              <w:rPr>
                <w:noProof/>
                <w:webHidden/>
              </w:rPr>
              <w:fldChar w:fldCharType="end"/>
            </w:r>
          </w:hyperlink>
        </w:p>
        <w:p w14:paraId="0A56D6C3" w14:textId="1C91AB4D" w:rsidR="001E7F7D" w:rsidRDefault="00000000">
          <w:pPr>
            <w:pStyle w:val="TOC2"/>
            <w:tabs>
              <w:tab w:val="right" w:leader="dot" w:pos="9016"/>
            </w:tabs>
            <w:rPr>
              <w:rFonts w:asciiTheme="minorHAnsi" w:hAnsiTheme="minorHAnsi" w:cstheme="minorBidi"/>
              <w:noProof/>
              <w:lang w:eastAsia="en-GB"/>
            </w:rPr>
          </w:pPr>
          <w:hyperlink w:anchor="_Toc129164646" w:history="1">
            <w:r w:rsidR="001E7F7D" w:rsidRPr="006D5141">
              <w:rPr>
                <w:rStyle w:val="Hyperlink"/>
                <w:noProof/>
              </w:rPr>
              <w:t>7 Edit a Proposal after Submission</w:t>
            </w:r>
            <w:r w:rsidR="001E7F7D">
              <w:rPr>
                <w:noProof/>
                <w:webHidden/>
              </w:rPr>
              <w:tab/>
            </w:r>
            <w:r w:rsidR="001E7F7D">
              <w:rPr>
                <w:noProof/>
                <w:webHidden/>
              </w:rPr>
              <w:fldChar w:fldCharType="begin"/>
            </w:r>
            <w:r w:rsidR="001E7F7D">
              <w:rPr>
                <w:noProof/>
                <w:webHidden/>
              </w:rPr>
              <w:instrText xml:space="preserve"> PAGEREF _Toc129164646 \h </w:instrText>
            </w:r>
            <w:r w:rsidR="001E7F7D">
              <w:rPr>
                <w:noProof/>
                <w:webHidden/>
              </w:rPr>
            </w:r>
            <w:r w:rsidR="001E7F7D">
              <w:rPr>
                <w:noProof/>
                <w:webHidden/>
              </w:rPr>
              <w:fldChar w:fldCharType="separate"/>
            </w:r>
            <w:r w:rsidR="00C62B7B">
              <w:rPr>
                <w:noProof/>
                <w:webHidden/>
              </w:rPr>
              <w:t>20</w:t>
            </w:r>
            <w:r w:rsidR="001E7F7D">
              <w:rPr>
                <w:noProof/>
                <w:webHidden/>
              </w:rPr>
              <w:fldChar w:fldCharType="end"/>
            </w:r>
          </w:hyperlink>
        </w:p>
        <w:p w14:paraId="4079A299" w14:textId="1A30FE1C" w:rsidR="001E7F7D" w:rsidRDefault="00000000">
          <w:pPr>
            <w:pStyle w:val="TOC2"/>
            <w:tabs>
              <w:tab w:val="right" w:leader="dot" w:pos="9016"/>
            </w:tabs>
            <w:rPr>
              <w:rFonts w:asciiTheme="minorHAnsi" w:hAnsiTheme="minorHAnsi" w:cstheme="minorBidi"/>
              <w:noProof/>
              <w:lang w:eastAsia="en-GB"/>
            </w:rPr>
          </w:pPr>
          <w:hyperlink w:anchor="_Toc129164647" w:history="1">
            <w:r w:rsidR="001E7F7D" w:rsidRPr="006D5141">
              <w:rPr>
                <w:rStyle w:val="Hyperlink"/>
                <w:noProof/>
              </w:rPr>
              <w:t>8 Delete a Proposal</w:t>
            </w:r>
            <w:r w:rsidR="001E7F7D">
              <w:rPr>
                <w:noProof/>
                <w:webHidden/>
              </w:rPr>
              <w:tab/>
            </w:r>
            <w:r w:rsidR="001E7F7D">
              <w:rPr>
                <w:noProof/>
                <w:webHidden/>
              </w:rPr>
              <w:fldChar w:fldCharType="begin"/>
            </w:r>
            <w:r w:rsidR="001E7F7D">
              <w:rPr>
                <w:noProof/>
                <w:webHidden/>
              </w:rPr>
              <w:instrText xml:space="preserve"> PAGEREF _Toc129164647 \h </w:instrText>
            </w:r>
            <w:r w:rsidR="001E7F7D">
              <w:rPr>
                <w:noProof/>
                <w:webHidden/>
              </w:rPr>
            </w:r>
            <w:r w:rsidR="001E7F7D">
              <w:rPr>
                <w:noProof/>
                <w:webHidden/>
              </w:rPr>
              <w:fldChar w:fldCharType="separate"/>
            </w:r>
            <w:r w:rsidR="00C62B7B">
              <w:rPr>
                <w:noProof/>
                <w:webHidden/>
              </w:rPr>
              <w:t>20</w:t>
            </w:r>
            <w:r w:rsidR="001E7F7D">
              <w:rPr>
                <w:noProof/>
                <w:webHidden/>
              </w:rPr>
              <w:fldChar w:fldCharType="end"/>
            </w:r>
          </w:hyperlink>
        </w:p>
        <w:p w14:paraId="155FA46C" w14:textId="2F6F9A8C" w:rsidR="001E7F7D" w:rsidRDefault="00000000">
          <w:pPr>
            <w:pStyle w:val="TOC2"/>
            <w:tabs>
              <w:tab w:val="right" w:leader="dot" w:pos="9016"/>
            </w:tabs>
            <w:rPr>
              <w:rFonts w:asciiTheme="minorHAnsi" w:hAnsiTheme="minorHAnsi" w:cstheme="minorBidi"/>
              <w:noProof/>
              <w:lang w:eastAsia="en-GB"/>
            </w:rPr>
          </w:pPr>
          <w:hyperlink w:anchor="_Toc129164648" w:history="1">
            <w:r w:rsidR="001E7F7D" w:rsidRPr="006D5141">
              <w:rPr>
                <w:rStyle w:val="Hyperlink"/>
                <w:noProof/>
              </w:rPr>
              <w:t>9 Printing</w:t>
            </w:r>
            <w:r w:rsidR="001E7F7D">
              <w:rPr>
                <w:noProof/>
                <w:webHidden/>
              </w:rPr>
              <w:tab/>
            </w:r>
            <w:r w:rsidR="001E7F7D">
              <w:rPr>
                <w:noProof/>
                <w:webHidden/>
              </w:rPr>
              <w:fldChar w:fldCharType="begin"/>
            </w:r>
            <w:r w:rsidR="001E7F7D">
              <w:rPr>
                <w:noProof/>
                <w:webHidden/>
              </w:rPr>
              <w:instrText xml:space="preserve"> PAGEREF _Toc129164648 \h </w:instrText>
            </w:r>
            <w:r w:rsidR="001E7F7D">
              <w:rPr>
                <w:noProof/>
                <w:webHidden/>
              </w:rPr>
            </w:r>
            <w:r w:rsidR="001E7F7D">
              <w:rPr>
                <w:noProof/>
                <w:webHidden/>
              </w:rPr>
              <w:fldChar w:fldCharType="separate"/>
            </w:r>
            <w:r w:rsidR="00C62B7B">
              <w:rPr>
                <w:noProof/>
                <w:webHidden/>
              </w:rPr>
              <w:t>20</w:t>
            </w:r>
            <w:r w:rsidR="001E7F7D">
              <w:rPr>
                <w:noProof/>
                <w:webHidden/>
              </w:rPr>
              <w:fldChar w:fldCharType="end"/>
            </w:r>
          </w:hyperlink>
        </w:p>
        <w:p w14:paraId="113378BD" w14:textId="04DF96D7" w:rsidR="001E7F7D" w:rsidRDefault="00000000">
          <w:pPr>
            <w:pStyle w:val="TOC2"/>
            <w:tabs>
              <w:tab w:val="right" w:leader="dot" w:pos="9016"/>
            </w:tabs>
            <w:rPr>
              <w:rFonts w:asciiTheme="minorHAnsi" w:hAnsiTheme="minorHAnsi" w:cstheme="minorBidi"/>
              <w:noProof/>
              <w:lang w:eastAsia="en-GB"/>
            </w:rPr>
          </w:pPr>
          <w:hyperlink w:anchor="_Toc129164649" w:history="1">
            <w:r w:rsidR="001E7F7D" w:rsidRPr="006D5141">
              <w:rPr>
                <w:rStyle w:val="Hyperlink"/>
                <w:noProof/>
              </w:rPr>
              <w:t>9.1 Print an Individual Proposal</w:t>
            </w:r>
            <w:r w:rsidR="001E7F7D">
              <w:rPr>
                <w:noProof/>
                <w:webHidden/>
              </w:rPr>
              <w:tab/>
            </w:r>
            <w:r w:rsidR="001E7F7D">
              <w:rPr>
                <w:noProof/>
                <w:webHidden/>
              </w:rPr>
              <w:fldChar w:fldCharType="begin"/>
            </w:r>
            <w:r w:rsidR="001E7F7D">
              <w:rPr>
                <w:noProof/>
                <w:webHidden/>
              </w:rPr>
              <w:instrText xml:space="preserve"> PAGEREF _Toc129164649 \h </w:instrText>
            </w:r>
            <w:r w:rsidR="001E7F7D">
              <w:rPr>
                <w:noProof/>
                <w:webHidden/>
              </w:rPr>
            </w:r>
            <w:r w:rsidR="001E7F7D">
              <w:rPr>
                <w:noProof/>
                <w:webHidden/>
              </w:rPr>
              <w:fldChar w:fldCharType="separate"/>
            </w:r>
            <w:r w:rsidR="00C62B7B">
              <w:rPr>
                <w:noProof/>
                <w:webHidden/>
              </w:rPr>
              <w:t>20</w:t>
            </w:r>
            <w:r w:rsidR="001E7F7D">
              <w:rPr>
                <w:noProof/>
                <w:webHidden/>
              </w:rPr>
              <w:fldChar w:fldCharType="end"/>
            </w:r>
          </w:hyperlink>
        </w:p>
        <w:p w14:paraId="7EAB924B" w14:textId="7713EE9B" w:rsidR="001E7F7D" w:rsidRDefault="00000000">
          <w:pPr>
            <w:pStyle w:val="TOC3"/>
            <w:tabs>
              <w:tab w:val="right" w:leader="dot" w:pos="9016"/>
            </w:tabs>
            <w:rPr>
              <w:rFonts w:asciiTheme="minorHAnsi" w:hAnsiTheme="minorHAnsi" w:cstheme="minorBidi"/>
              <w:noProof/>
              <w:lang w:eastAsia="en-GB"/>
            </w:rPr>
          </w:pPr>
          <w:hyperlink w:anchor="_Toc129164650" w:history="1">
            <w:r w:rsidR="001E7F7D" w:rsidRPr="006D5141">
              <w:rPr>
                <w:rStyle w:val="Hyperlink"/>
                <w:noProof/>
              </w:rPr>
              <w:t>9.2 Print Multiple Proposals</w:t>
            </w:r>
            <w:r w:rsidR="001E7F7D">
              <w:rPr>
                <w:noProof/>
                <w:webHidden/>
              </w:rPr>
              <w:tab/>
            </w:r>
            <w:r w:rsidR="001E7F7D">
              <w:rPr>
                <w:noProof/>
                <w:webHidden/>
              </w:rPr>
              <w:fldChar w:fldCharType="begin"/>
            </w:r>
            <w:r w:rsidR="001E7F7D">
              <w:rPr>
                <w:noProof/>
                <w:webHidden/>
              </w:rPr>
              <w:instrText xml:space="preserve"> PAGEREF _Toc129164650 \h </w:instrText>
            </w:r>
            <w:r w:rsidR="001E7F7D">
              <w:rPr>
                <w:noProof/>
                <w:webHidden/>
              </w:rPr>
            </w:r>
            <w:r w:rsidR="001E7F7D">
              <w:rPr>
                <w:noProof/>
                <w:webHidden/>
              </w:rPr>
              <w:fldChar w:fldCharType="separate"/>
            </w:r>
            <w:r w:rsidR="00C62B7B">
              <w:rPr>
                <w:noProof/>
                <w:webHidden/>
              </w:rPr>
              <w:t>21</w:t>
            </w:r>
            <w:r w:rsidR="001E7F7D">
              <w:rPr>
                <w:noProof/>
                <w:webHidden/>
              </w:rPr>
              <w:fldChar w:fldCharType="end"/>
            </w:r>
          </w:hyperlink>
        </w:p>
        <w:p w14:paraId="17184AD3" w14:textId="1CC8FFCA" w:rsidR="001E7F7D" w:rsidRDefault="00000000">
          <w:pPr>
            <w:pStyle w:val="TOC2"/>
            <w:tabs>
              <w:tab w:val="right" w:leader="dot" w:pos="9016"/>
            </w:tabs>
            <w:rPr>
              <w:rFonts w:asciiTheme="minorHAnsi" w:hAnsiTheme="minorHAnsi" w:cstheme="minorBidi"/>
              <w:noProof/>
              <w:lang w:eastAsia="en-GB"/>
            </w:rPr>
          </w:pPr>
          <w:hyperlink w:anchor="_Toc129164651" w:history="1">
            <w:r w:rsidR="001E7F7D" w:rsidRPr="006D5141">
              <w:rPr>
                <w:rStyle w:val="Hyperlink"/>
                <w:noProof/>
              </w:rPr>
              <w:t>10 Proposal Reports</w:t>
            </w:r>
            <w:r w:rsidR="001E7F7D">
              <w:rPr>
                <w:noProof/>
                <w:webHidden/>
              </w:rPr>
              <w:tab/>
            </w:r>
            <w:r w:rsidR="001E7F7D">
              <w:rPr>
                <w:noProof/>
                <w:webHidden/>
              </w:rPr>
              <w:fldChar w:fldCharType="begin"/>
            </w:r>
            <w:r w:rsidR="001E7F7D">
              <w:rPr>
                <w:noProof/>
                <w:webHidden/>
              </w:rPr>
              <w:instrText xml:space="preserve"> PAGEREF _Toc129164651 \h </w:instrText>
            </w:r>
            <w:r w:rsidR="001E7F7D">
              <w:rPr>
                <w:noProof/>
                <w:webHidden/>
              </w:rPr>
            </w:r>
            <w:r w:rsidR="001E7F7D">
              <w:rPr>
                <w:noProof/>
                <w:webHidden/>
              </w:rPr>
              <w:fldChar w:fldCharType="separate"/>
            </w:r>
            <w:r w:rsidR="00C62B7B">
              <w:rPr>
                <w:noProof/>
                <w:webHidden/>
              </w:rPr>
              <w:t>23</w:t>
            </w:r>
            <w:r w:rsidR="001E7F7D">
              <w:rPr>
                <w:noProof/>
                <w:webHidden/>
              </w:rPr>
              <w:fldChar w:fldCharType="end"/>
            </w:r>
          </w:hyperlink>
        </w:p>
        <w:p w14:paraId="19FB32A2" w14:textId="1E4A8371" w:rsidR="001E7F7D" w:rsidRDefault="00000000">
          <w:pPr>
            <w:pStyle w:val="TOC2"/>
            <w:tabs>
              <w:tab w:val="right" w:leader="dot" w:pos="9016"/>
            </w:tabs>
            <w:rPr>
              <w:rFonts w:asciiTheme="minorHAnsi" w:hAnsiTheme="minorHAnsi" w:cstheme="minorBidi"/>
              <w:noProof/>
              <w:lang w:eastAsia="en-GB"/>
            </w:rPr>
          </w:pPr>
          <w:hyperlink w:anchor="_Toc129164652" w:history="1">
            <w:r w:rsidR="001E7F7D" w:rsidRPr="006D5141">
              <w:rPr>
                <w:rStyle w:val="Hyperlink"/>
                <w:noProof/>
              </w:rPr>
              <w:t>11 Commissioning Round Results</w:t>
            </w:r>
            <w:r w:rsidR="001E7F7D">
              <w:rPr>
                <w:noProof/>
                <w:webHidden/>
              </w:rPr>
              <w:tab/>
            </w:r>
            <w:r w:rsidR="001E7F7D">
              <w:rPr>
                <w:noProof/>
                <w:webHidden/>
              </w:rPr>
              <w:fldChar w:fldCharType="begin"/>
            </w:r>
            <w:r w:rsidR="001E7F7D">
              <w:rPr>
                <w:noProof/>
                <w:webHidden/>
              </w:rPr>
              <w:instrText xml:space="preserve"> PAGEREF _Toc129164652 \h </w:instrText>
            </w:r>
            <w:r w:rsidR="001E7F7D">
              <w:rPr>
                <w:noProof/>
                <w:webHidden/>
              </w:rPr>
            </w:r>
            <w:r w:rsidR="001E7F7D">
              <w:rPr>
                <w:noProof/>
                <w:webHidden/>
              </w:rPr>
              <w:fldChar w:fldCharType="separate"/>
            </w:r>
            <w:r w:rsidR="00C62B7B">
              <w:rPr>
                <w:noProof/>
                <w:webHidden/>
              </w:rPr>
              <w:t>23</w:t>
            </w:r>
            <w:r w:rsidR="001E7F7D">
              <w:rPr>
                <w:noProof/>
                <w:webHidden/>
              </w:rPr>
              <w:fldChar w:fldCharType="end"/>
            </w:r>
          </w:hyperlink>
        </w:p>
        <w:p w14:paraId="54D22A3F" w14:textId="67F9EA3B" w:rsidR="001E7F7D" w:rsidRDefault="00000000">
          <w:pPr>
            <w:pStyle w:val="TOC2"/>
            <w:tabs>
              <w:tab w:val="right" w:leader="dot" w:pos="9016"/>
            </w:tabs>
            <w:rPr>
              <w:rFonts w:asciiTheme="minorHAnsi" w:hAnsiTheme="minorHAnsi" w:cstheme="minorBidi"/>
              <w:noProof/>
              <w:lang w:eastAsia="en-GB"/>
            </w:rPr>
          </w:pPr>
          <w:hyperlink w:anchor="_Toc129164653" w:history="1">
            <w:r w:rsidR="001E7F7D" w:rsidRPr="006D5141">
              <w:rPr>
                <w:rStyle w:val="Hyperlink"/>
                <w:noProof/>
              </w:rPr>
              <w:t>12 Proposal Budget</w:t>
            </w:r>
            <w:r w:rsidR="001E7F7D">
              <w:rPr>
                <w:noProof/>
                <w:webHidden/>
              </w:rPr>
              <w:tab/>
            </w:r>
            <w:r w:rsidR="001E7F7D">
              <w:rPr>
                <w:noProof/>
                <w:webHidden/>
              </w:rPr>
              <w:fldChar w:fldCharType="begin"/>
            </w:r>
            <w:r w:rsidR="001E7F7D">
              <w:rPr>
                <w:noProof/>
                <w:webHidden/>
              </w:rPr>
              <w:instrText xml:space="preserve"> PAGEREF _Toc129164653 \h </w:instrText>
            </w:r>
            <w:r w:rsidR="001E7F7D">
              <w:rPr>
                <w:noProof/>
                <w:webHidden/>
              </w:rPr>
            </w:r>
            <w:r w:rsidR="001E7F7D">
              <w:rPr>
                <w:noProof/>
                <w:webHidden/>
              </w:rPr>
              <w:fldChar w:fldCharType="separate"/>
            </w:r>
            <w:r w:rsidR="00C62B7B">
              <w:rPr>
                <w:noProof/>
                <w:webHidden/>
              </w:rPr>
              <w:t>24</w:t>
            </w:r>
            <w:r w:rsidR="001E7F7D">
              <w:rPr>
                <w:noProof/>
                <w:webHidden/>
              </w:rPr>
              <w:fldChar w:fldCharType="end"/>
            </w:r>
          </w:hyperlink>
        </w:p>
        <w:p w14:paraId="1DAB91F9" w14:textId="6A6C3A39" w:rsidR="001E7F7D" w:rsidRDefault="00000000">
          <w:pPr>
            <w:pStyle w:val="TOC2"/>
            <w:tabs>
              <w:tab w:val="right" w:leader="dot" w:pos="9016"/>
            </w:tabs>
            <w:rPr>
              <w:rFonts w:asciiTheme="minorHAnsi" w:hAnsiTheme="minorHAnsi" w:cstheme="minorBidi"/>
              <w:noProof/>
              <w:lang w:eastAsia="en-GB"/>
            </w:rPr>
          </w:pPr>
          <w:hyperlink w:anchor="_Toc129164654" w:history="1">
            <w:r w:rsidR="001E7F7D" w:rsidRPr="006D5141">
              <w:rPr>
                <w:rStyle w:val="Hyperlink"/>
                <w:noProof/>
              </w:rPr>
              <w:t>13 Logging Out</w:t>
            </w:r>
            <w:r w:rsidR="001E7F7D">
              <w:rPr>
                <w:noProof/>
                <w:webHidden/>
              </w:rPr>
              <w:tab/>
            </w:r>
            <w:r w:rsidR="001E7F7D">
              <w:rPr>
                <w:noProof/>
                <w:webHidden/>
              </w:rPr>
              <w:fldChar w:fldCharType="begin"/>
            </w:r>
            <w:r w:rsidR="001E7F7D">
              <w:rPr>
                <w:noProof/>
                <w:webHidden/>
              </w:rPr>
              <w:instrText xml:space="preserve"> PAGEREF _Toc129164654 \h </w:instrText>
            </w:r>
            <w:r w:rsidR="001E7F7D">
              <w:rPr>
                <w:noProof/>
                <w:webHidden/>
              </w:rPr>
            </w:r>
            <w:r w:rsidR="001E7F7D">
              <w:rPr>
                <w:noProof/>
                <w:webHidden/>
              </w:rPr>
              <w:fldChar w:fldCharType="separate"/>
            </w:r>
            <w:r w:rsidR="00C62B7B">
              <w:rPr>
                <w:noProof/>
                <w:webHidden/>
              </w:rPr>
              <w:t>24</w:t>
            </w:r>
            <w:r w:rsidR="001E7F7D">
              <w:rPr>
                <w:noProof/>
                <w:webHidden/>
              </w:rPr>
              <w:fldChar w:fldCharType="end"/>
            </w:r>
          </w:hyperlink>
        </w:p>
        <w:p w14:paraId="5A0BC430" w14:textId="5C0059B8" w:rsidR="001E7F7D" w:rsidRDefault="00000000">
          <w:pPr>
            <w:pStyle w:val="TOC2"/>
            <w:tabs>
              <w:tab w:val="right" w:leader="dot" w:pos="9016"/>
            </w:tabs>
            <w:rPr>
              <w:rFonts w:asciiTheme="minorHAnsi" w:hAnsiTheme="minorHAnsi" w:cstheme="minorBidi"/>
              <w:noProof/>
              <w:lang w:eastAsia="en-GB"/>
            </w:rPr>
          </w:pPr>
          <w:hyperlink w:anchor="_Toc129164655" w:history="1">
            <w:r w:rsidR="001E7F7D" w:rsidRPr="006D5141">
              <w:rPr>
                <w:rStyle w:val="Hyperlink"/>
                <w:noProof/>
              </w:rPr>
              <w:t>14 Support</w:t>
            </w:r>
            <w:r w:rsidR="001E7F7D">
              <w:rPr>
                <w:noProof/>
                <w:webHidden/>
              </w:rPr>
              <w:tab/>
            </w:r>
            <w:r w:rsidR="001E7F7D">
              <w:rPr>
                <w:noProof/>
                <w:webHidden/>
              </w:rPr>
              <w:fldChar w:fldCharType="begin"/>
            </w:r>
            <w:r w:rsidR="001E7F7D">
              <w:rPr>
                <w:noProof/>
                <w:webHidden/>
              </w:rPr>
              <w:instrText xml:space="preserve"> PAGEREF _Toc129164655 \h </w:instrText>
            </w:r>
            <w:r w:rsidR="001E7F7D">
              <w:rPr>
                <w:noProof/>
                <w:webHidden/>
              </w:rPr>
            </w:r>
            <w:r w:rsidR="001E7F7D">
              <w:rPr>
                <w:noProof/>
                <w:webHidden/>
              </w:rPr>
              <w:fldChar w:fldCharType="separate"/>
            </w:r>
            <w:r w:rsidR="00C62B7B">
              <w:rPr>
                <w:noProof/>
                <w:webHidden/>
              </w:rPr>
              <w:t>25</w:t>
            </w:r>
            <w:r w:rsidR="001E7F7D">
              <w:rPr>
                <w:noProof/>
                <w:webHidden/>
              </w:rPr>
              <w:fldChar w:fldCharType="end"/>
            </w:r>
          </w:hyperlink>
        </w:p>
        <w:p w14:paraId="2B889506" w14:textId="10725143" w:rsidR="00681D70" w:rsidRDefault="00681D70" w:rsidP="00FC48C8">
          <w:pPr>
            <w:spacing w:line="240" w:lineRule="auto"/>
          </w:pPr>
          <w:r w:rsidRPr="00681D70">
            <w:rPr>
              <w:b/>
              <w:bCs/>
              <w:noProof/>
            </w:rPr>
            <w:fldChar w:fldCharType="end"/>
          </w:r>
        </w:p>
      </w:sdtContent>
    </w:sdt>
    <w:p w14:paraId="31C9E032" w14:textId="77777777" w:rsidR="00D615FB" w:rsidRDefault="000135F6" w:rsidP="00B94279">
      <w:pPr>
        <w:pStyle w:val="Heading1"/>
        <w:spacing w:line="240" w:lineRule="auto"/>
      </w:pPr>
      <w:bookmarkStart w:id="1" w:name="_Toc129164632"/>
      <w:r>
        <w:t xml:space="preserve">1 </w:t>
      </w:r>
      <w:r w:rsidR="001D3556">
        <w:t>Introduction</w:t>
      </w:r>
      <w:bookmarkEnd w:id="1"/>
    </w:p>
    <w:p w14:paraId="28AAAFEA" w14:textId="77777777" w:rsidR="001D3556" w:rsidRDefault="001D3556" w:rsidP="000B02B0">
      <w:pPr>
        <w:spacing w:line="240" w:lineRule="auto"/>
        <w:jc w:val="both"/>
      </w:pPr>
      <w:r>
        <w:t xml:space="preserve">Proteus is a web based system managed and developed by the BBC. </w:t>
      </w:r>
    </w:p>
    <w:p w14:paraId="372B5E01" w14:textId="77777777" w:rsidR="001D3556" w:rsidRDefault="001D3556" w:rsidP="000B02B0">
      <w:pPr>
        <w:spacing w:line="240" w:lineRule="auto"/>
        <w:jc w:val="both"/>
      </w:pPr>
      <w:r>
        <w:t xml:space="preserve">Radio in-house production and independent programme suppliers use Proteus to create and submit programme ideas, complete compliance and programme descriptions, create running orders and submit music reporting. </w:t>
      </w:r>
    </w:p>
    <w:p w14:paraId="15C21678" w14:textId="582B5CA2" w:rsidR="001D3556" w:rsidRDefault="001D3556" w:rsidP="000B02B0">
      <w:pPr>
        <w:spacing w:line="240" w:lineRule="auto"/>
        <w:jc w:val="both"/>
      </w:pPr>
      <w:r>
        <w:t xml:space="preserve">Users in BBC network management areas access the system to commission programme ideas, create programme schedules, support playout and generate reports. The system is also used by BBC finance areas to track programme costs and support financial forecasting. </w:t>
      </w:r>
    </w:p>
    <w:p w14:paraId="31819695" w14:textId="77777777" w:rsidR="00465D70" w:rsidRDefault="00465D70" w:rsidP="00465D70">
      <w:pPr>
        <w:spacing w:line="240" w:lineRule="auto"/>
        <w:jc w:val="both"/>
      </w:pPr>
      <w:r>
        <w:t>Here are the Spring 2023 statistics regarding the amount of Proteus user accounts:</w:t>
      </w:r>
    </w:p>
    <w:p w14:paraId="537A95CA" w14:textId="77777777" w:rsidR="00465D70" w:rsidRPr="00361D20" w:rsidRDefault="00465D70" w:rsidP="00465D70">
      <w:pPr>
        <w:pStyle w:val="NormalWeb"/>
        <w:shd w:val="clear" w:color="auto" w:fill="FFFFFF"/>
        <w:spacing w:before="150" w:beforeAutospacing="0" w:after="0" w:afterAutospacing="0"/>
        <w:rPr>
          <w:rFonts w:ascii="BBC Reith Sans" w:hAnsi="BBC Reith Sans" w:cs="BBC Reith Sans"/>
          <w:color w:val="000000" w:themeColor="text1"/>
          <w:sz w:val="22"/>
          <w:szCs w:val="22"/>
        </w:rPr>
      </w:pPr>
      <w:r>
        <w:rPr>
          <w:rFonts w:ascii="BBC Reith Sans" w:hAnsi="BBC Reith Sans" w:cs="BBC Reith Sans"/>
          <w:color w:val="000000" w:themeColor="text1"/>
          <w:sz w:val="22"/>
          <w:szCs w:val="22"/>
        </w:rPr>
        <w:t>BBC Users</w:t>
      </w:r>
      <w:r w:rsidRPr="00361D20">
        <w:rPr>
          <w:rFonts w:ascii="BBC Reith Sans" w:hAnsi="BBC Reith Sans" w:cs="BBC Reith Sans"/>
          <w:color w:val="000000" w:themeColor="text1"/>
          <w:sz w:val="22"/>
          <w:szCs w:val="22"/>
        </w:rPr>
        <w:t>:   2,242 users</w:t>
      </w:r>
    </w:p>
    <w:p w14:paraId="20D1410C" w14:textId="77777777" w:rsidR="00465D70" w:rsidRPr="00361D20" w:rsidRDefault="00465D70" w:rsidP="00465D70">
      <w:pPr>
        <w:pStyle w:val="NormalWeb"/>
        <w:shd w:val="clear" w:color="auto" w:fill="FFFFFF"/>
        <w:spacing w:before="150" w:beforeAutospacing="0" w:after="0" w:afterAutospacing="0"/>
        <w:rPr>
          <w:rFonts w:ascii="BBC Reith Sans" w:hAnsi="BBC Reith Sans" w:cs="BBC Reith Sans"/>
          <w:color w:val="000000" w:themeColor="text1"/>
          <w:sz w:val="22"/>
          <w:szCs w:val="22"/>
        </w:rPr>
      </w:pPr>
      <w:r w:rsidRPr="00361D20">
        <w:rPr>
          <w:rFonts w:ascii="BBC Reith Sans" w:hAnsi="BBC Reith Sans" w:cs="BBC Reith Sans"/>
          <w:color w:val="000000" w:themeColor="text1"/>
          <w:sz w:val="22"/>
          <w:szCs w:val="22"/>
        </w:rPr>
        <w:t>Ind</w:t>
      </w:r>
      <w:r>
        <w:rPr>
          <w:rFonts w:ascii="BBC Reith Sans" w:hAnsi="BBC Reith Sans" w:cs="BBC Reith Sans"/>
          <w:color w:val="000000" w:themeColor="text1"/>
          <w:sz w:val="22"/>
          <w:szCs w:val="22"/>
        </w:rPr>
        <w:t>ie Users</w:t>
      </w:r>
      <w:r w:rsidRPr="00361D20">
        <w:rPr>
          <w:rFonts w:ascii="BBC Reith Sans" w:hAnsi="BBC Reith Sans" w:cs="BBC Reith Sans"/>
          <w:color w:val="000000" w:themeColor="text1"/>
          <w:sz w:val="22"/>
          <w:szCs w:val="22"/>
        </w:rPr>
        <w:t>:  1,969 users</w:t>
      </w:r>
    </w:p>
    <w:p w14:paraId="1B826668" w14:textId="6B4F988B" w:rsidR="00465D70" w:rsidRDefault="00465D70" w:rsidP="00465D70">
      <w:pPr>
        <w:pStyle w:val="NormalWeb"/>
        <w:shd w:val="clear" w:color="auto" w:fill="FFFFFF"/>
        <w:spacing w:before="150" w:beforeAutospacing="0" w:after="0" w:afterAutospacing="0"/>
        <w:rPr>
          <w:rFonts w:ascii="BBC Reith Sans" w:hAnsi="BBC Reith Sans" w:cs="BBC Reith Sans"/>
          <w:color w:val="000000" w:themeColor="text1"/>
          <w:sz w:val="22"/>
          <w:szCs w:val="22"/>
        </w:rPr>
      </w:pPr>
      <w:r w:rsidRPr="00361D20">
        <w:rPr>
          <w:rFonts w:ascii="BBC Reith Sans" w:hAnsi="BBC Reith Sans" w:cs="BBC Reith Sans"/>
          <w:color w:val="000000" w:themeColor="text1"/>
          <w:sz w:val="22"/>
          <w:szCs w:val="22"/>
        </w:rPr>
        <w:t>Indie Production companies: 955</w:t>
      </w:r>
    </w:p>
    <w:p w14:paraId="679BFBD6" w14:textId="77777777" w:rsidR="00465D70" w:rsidRPr="00465D70" w:rsidRDefault="00465D70" w:rsidP="00465D70">
      <w:pPr>
        <w:pStyle w:val="NormalWeb"/>
        <w:shd w:val="clear" w:color="auto" w:fill="FFFFFF"/>
        <w:spacing w:before="150" w:beforeAutospacing="0" w:after="0" w:afterAutospacing="0"/>
        <w:rPr>
          <w:rFonts w:ascii="BBC Reith Sans" w:hAnsi="BBC Reith Sans" w:cs="BBC Reith Sans"/>
          <w:color w:val="000000" w:themeColor="text1"/>
          <w:sz w:val="22"/>
          <w:szCs w:val="22"/>
        </w:rPr>
      </w:pPr>
    </w:p>
    <w:p w14:paraId="37C01AAF" w14:textId="022689D5" w:rsidR="001C1018" w:rsidRDefault="000B02B0" w:rsidP="000B02B0">
      <w:pPr>
        <w:spacing w:line="240" w:lineRule="auto"/>
        <w:jc w:val="both"/>
      </w:pPr>
      <w:r>
        <w:t>To find out more about Proteus, how to apply for a login as an Indie and what forms you need to fill in, please click on this link:</w:t>
      </w:r>
    </w:p>
    <w:p w14:paraId="40DFAAF1" w14:textId="28D5749B" w:rsidR="001C1018" w:rsidRDefault="00000000" w:rsidP="00FC48C8">
      <w:pPr>
        <w:spacing w:line="240" w:lineRule="auto"/>
      </w:pPr>
      <w:hyperlink r:id="rId9" w:history="1">
        <w:r w:rsidR="001C1018" w:rsidRPr="00336E10">
          <w:rPr>
            <w:rStyle w:val="Hyperlink"/>
          </w:rPr>
          <w:t>https://www.bbc.co.uk/academy/proteus/whats-proteus/</w:t>
        </w:r>
      </w:hyperlink>
    </w:p>
    <w:p w14:paraId="5D9CA0CB" w14:textId="3D4DECFC" w:rsidR="001D3556" w:rsidRDefault="001D3556" w:rsidP="00FC48C8">
      <w:pPr>
        <w:spacing w:line="240" w:lineRule="auto"/>
      </w:pPr>
      <w:r>
        <w:t>General information about the BBC Radio Commissioning process can be found here:</w:t>
      </w:r>
    </w:p>
    <w:p w14:paraId="450255E6" w14:textId="60149D95" w:rsidR="00BF3290" w:rsidRDefault="00000000" w:rsidP="006F01FE">
      <w:pPr>
        <w:spacing w:line="240" w:lineRule="auto"/>
      </w:pPr>
      <w:hyperlink r:id="rId10" w:history="1">
        <w:r w:rsidR="00477810" w:rsidRPr="00336E10">
          <w:rPr>
            <w:rStyle w:val="Hyperlink"/>
          </w:rPr>
          <w:t>https://www.bbc.co.uk/commissioning/radio/how-we-commission/</w:t>
        </w:r>
      </w:hyperlink>
    </w:p>
    <w:p w14:paraId="7D2150B4" w14:textId="77777777" w:rsidR="006F01FE" w:rsidRDefault="00000000" w:rsidP="006F01FE">
      <w:pPr>
        <w:spacing w:line="240" w:lineRule="auto"/>
      </w:pPr>
      <w:hyperlink r:id="rId11" w:history="1">
        <w:r w:rsidR="00BF3290" w:rsidRPr="004311B8">
          <w:rPr>
            <w:rStyle w:val="Hyperlink"/>
          </w:rPr>
          <w:t>https://www.bbc.co.uk/commissioning/radio/pitching-ideas/</w:t>
        </w:r>
      </w:hyperlink>
    </w:p>
    <w:p w14:paraId="05402996" w14:textId="30BDD1AB" w:rsidR="001D3556" w:rsidRDefault="001D3556" w:rsidP="007F6072">
      <w:pPr>
        <w:spacing w:line="240" w:lineRule="auto"/>
        <w:jc w:val="both"/>
      </w:pPr>
      <w:r>
        <w:t xml:space="preserve">All of network radio’s programme paperwork is managed through Proteus.  If you need to know how to complete programme descriptions, compliance, running orders and music reporting, </w:t>
      </w:r>
      <w:r w:rsidR="00B94279">
        <w:t>you will need to access the Proteus training materials on the Academy website</w:t>
      </w:r>
      <w:r>
        <w:t xml:space="preserve">.  </w:t>
      </w:r>
    </w:p>
    <w:p w14:paraId="0988203C" w14:textId="008C8EB4" w:rsidR="001D3556" w:rsidRDefault="001D3556" w:rsidP="003060AB">
      <w:pPr>
        <w:spacing w:line="240" w:lineRule="auto"/>
        <w:jc w:val="both"/>
      </w:pPr>
      <w:r>
        <w:t xml:space="preserve">For those who have already attended the training and require a refresher, online video support for programme paperwork can be found here: </w:t>
      </w:r>
    </w:p>
    <w:p w14:paraId="2B4B43D8" w14:textId="59FBA636" w:rsidR="003060AB" w:rsidRDefault="00000000" w:rsidP="00BF3290">
      <w:pPr>
        <w:spacing w:line="240" w:lineRule="auto"/>
        <w:jc w:val="both"/>
      </w:pPr>
      <w:hyperlink r:id="rId12" w:history="1">
        <w:r w:rsidR="003060AB" w:rsidRPr="004311B8">
          <w:rPr>
            <w:rStyle w:val="Hyperlink"/>
          </w:rPr>
          <w:t>http://downloads.bbc.co.uk/academy/academyfiles/Indie_%20Proteus_production_guide.pdf</w:t>
        </w:r>
      </w:hyperlink>
    </w:p>
    <w:p w14:paraId="0A8E534B" w14:textId="77777777" w:rsidR="003060AB" w:rsidRDefault="003060AB" w:rsidP="00BF3290">
      <w:pPr>
        <w:spacing w:line="240" w:lineRule="auto"/>
        <w:jc w:val="both"/>
      </w:pPr>
    </w:p>
    <w:p w14:paraId="0563C03E" w14:textId="77777777" w:rsidR="00681D70" w:rsidRDefault="000135F6" w:rsidP="00FC48C8">
      <w:pPr>
        <w:pStyle w:val="Heading2"/>
        <w:spacing w:line="240" w:lineRule="auto"/>
      </w:pPr>
      <w:bookmarkStart w:id="2" w:name="_Toc129164633"/>
      <w:r>
        <w:t xml:space="preserve">2 </w:t>
      </w:r>
      <w:r w:rsidR="001D3556">
        <w:t>Submitting Proposals</w:t>
      </w:r>
      <w:bookmarkEnd w:id="2"/>
      <w:r w:rsidR="001D3556">
        <w:t xml:space="preserve"> </w:t>
      </w:r>
    </w:p>
    <w:p w14:paraId="5ED2CE55" w14:textId="79E2C954" w:rsidR="00275B5E" w:rsidRDefault="00275B5E" w:rsidP="006F01FE">
      <w:pPr>
        <w:spacing w:line="240" w:lineRule="auto"/>
        <w:jc w:val="both"/>
      </w:pPr>
      <w:r>
        <w:t>Before accessing Proteus, you must sign up to the BBC Radio Independe</w:t>
      </w:r>
      <w:r w:rsidR="00C97443">
        <w:t>nt Production Company database.</w:t>
      </w:r>
      <w:r>
        <w:t xml:space="preserve"> For more information</w:t>
      </w:r>
      <w:r w:rsidR="007F6072">
        <w:t>, please</w:t>
      </w:r>
      <w:r>
        <w:t xml:space="preserve"> see link below:</w:t>
      </w:r>
    </w:p>
    <w:p w14:paraId="316A49A3" w14:textId="0AE838B9" w:rsidR="006F01FE" w:rsidRDefault="00000000" w:rsidP="006F01FE">
      <w:pPr>
        <w:spacing w:line="240" w:lineRule="auto"/>
        <w:jc w:val="both"/>
      </w:pPr>
      <w:hyperlink r:id="rId13" w:history="1">
        <w:r w:rsidR="006F01FE" w:rsidRPr="004B2C03">
          <w:rPr>
            <w:rStyle w:val="Hyperlink"/>
          </w:rPr>
          <w:t>https://www.bbc.co.uk/commissioning/radio/commissioners/becoming-a-supplier/</w:t>
        </w:r>
      </w:hyperlink>
    </w:p>
    <w:p w14:paraId="0987E70B" w14:textId="58924F67" w:rsidR="00275B5E" w:rsidRDefault="00275B5E" w:rsidP="00966F88">
      <w:pPr>
        <w:spacing w:line="240" w:lineRule="auto"/>
        <w:jc w:val="both"/>
      </w:pPr>
      <w:r w:rsidRPr="00275B5E">
        <w:t xml:space="preserve">Your production company will then be assigned a generic company Pitching account. This will enable you to submit programme proposals in the system. </w:t>
      </w:r>
    </w:p>
    <w:p w14:paraId="7FFD0D30" w14:textId="250612FB" w:rsidR="006F01FE" w:rsidRDefault="00000000" w:rsidP="00966F88">
      <w:pPr>
        <w:spacing w:line="240" w:lineRule="auto"/>
        <w:jc w:val="both"/>
      </w:pPr>
      <w:hyperlink r:id="rId14" w:history="1">
        <w:r w:rsidR="006F01FE" w:rsidRPr="004B2C03">
          <w:rPr>
            <w:rStyle w:val="Hyperlink"/>
          </w:rPr>
          <w:t>https://www.bbc.co.uk/commissioning/radio/commissioners/submitting-a-proposal/</w:t>
        </w:r>
      </w:hyperlink>
    </w:p>
    <w:p w14:paraId="3DB73DCE" w14:textId="631AF483" w:rsidR="00275B5E" w:rsidRDefault="00275B5E" w:rsidP="00996424">
      <w:pPr>
        <w:spacing w:line="240" w:lineRule="auto"/>
        <w:jc w:val="both"/>
      </w:pPr>
      <w:r w:rsidRPr="00275B5E">
        <w:t>A separate login will be issued to individual users who need to submit paperwork for commissioned programmes</w:t>
      </w:r>
      <w:r w:rsidR="007F6072">
        <w:t>.</w:t>
      </w:r>
    </w:p>
    <w:p w14:paraId="3138B060" w14:textId="020D911A" w:rsidR="007F6072" w:rsidRPr="007F6072" w:rsidRDefault="007F6072" w:rsidP="007F6072">
      <w:pPr>
        <w:spacing w:line="240" w:lineRule="auto"/>
        <w:jc w:val="both"/>
        <w:rPr>
          <w:u w:val="single"/>
        </w:rPr>
      </w:pPr>
      <w:r w:rsidRPr="007F6072">
        <w:rPr>
          <w:u w:val="single"/>
        </w:rPr>
        <w:t>To</w:t>
      </w:r>
      <w:r w:rsidR="000B6176">
        <w:rPr>
          <w:u w:val="single"/>
        </w:rPr>
        <w:t xml:space="preserve"> submit a </w:t>
      </w:r>
      <w:r w:rsidRPr="007F6072">
        <w:rPr>
          <w:u w:val="single"/>
        </w:rPr>
        <w:t>p</w:t>
      </w:r>
      <w:r w:rsidR="000B6176">
        <w:rPr>
          <w:u w:val="single"/>
        </w:rPr>
        <w:t>roposal</w:t>
      </w:r>
      <w:r w:rsidRPr="007F6072">
        <w:rPr>
          <w:u w:val="single"/>
        </w:rPr>
        <w:t>:</w:t>
      </w:r>
    </w:p>
    <w:p w14:paraId="3512D49C" w14:textId="6528B84E" w:rsidR="00275B5E" w:rsidRDefault="00275B5E" w:rsidP="007F6072">
      <w:pPr>
        <w:spacing w:line="240" w:lineRule="auto"/>
        <w:jc w:val="both"/>
      </w:pPr>
      <w:r>
        <w:t>Independent companies who only need to access Proteus to submit programme ideas should access Proteus via the website address below, using their generic company login (ending “00”) which provides restricted access to Proteus:</w:t>
      </w:r>
    </w:p>
    <w:p w14:paraId="6DCEE115" w14:textId="349DC250" w:rsidR="00163FB5" w:rsidRDefault="00275B5E" w:rsidP="00FC48C8">
      <w:pPr>
        <w:spacing w:line="240" w:lineRule="auto"/>
      </w:pPr>
      <w:r>
        <w:t xml:space="preserve"> </w:t>
      </w:r>
      <w:hyperlink r:id="rId15" w:history="1">
        <w:r w:rsidRPr="000A4389">
          <w:rPr>
            <w:rStyle w:val="Hyperlink"/>
          </w:rPr>
          <w:t>https://proteus-pitching.tools.bbc.co.uk</w:t>
        </w:r>
      </w:hyperlink>
      <w:r>
        <w:t xml:space="preserve"> </w:t>
      </w:r>
    </w:p>
    <w:p w14:paraId="089E594A" w14:textId="618E49C2" w:rsidR="000B6176" w:rsidRPr="000B6176" w:rsidRDefault="000B6176" w:rsidP="000B6176">
      <w:pPr>
        <w:spacing w:line="240" w:lineRule="auto"/>
        <w:jc w:val="both"/>
        <w:rPr>
          <w:u w:val="single"/>
        </w:rPr>
      </w:pPr>
      <w:r w:rsidRPr="007F6072">
        <w:rPr>
          <w:u w:val="single"/>
        </w:rPr>
        <w:t>To</w:t>
      </w:r>
      <w:r>
        <w:rPr>
          <w:u w:val="single"/>
        </w:rPr>
        <w:t xml:space="preserve"> complete paperwork</w:t>
      </w:r>
      <w:r w:rsidRPr="007F6072">
        <w:rPr>
          <w:u w:val="single"/>
        </w:rPr>
        <w:t>:</w:t>
      </w:r>
    </w:p>
    <w:p w14:paraId="4F013A51" w14:textId="77777777" w:rsidR="00BD33BF" w:rsidRDefault="00BD33BF" w:rsidP="00FC48C8">
      <w:pPr>
        <w:spacing w:line="240" w:lineRule="auto"/>
      </w:pPr>
      <w:r>
        <w:t xml:space="preserve">Independents wishing to manage programme paperwork for commissioned programmes (and who also wish to submit programme ideas) can use their individual account to log in via the following Proteus website:  </w:t>
      </w:r>
    </w:p>
    <w:p w14:paraId="7D27042C" w14:textId="77777777" w:rsidR="00275B5E" w:rsidRDefault="004574D1" w:rsidP="00FC48C8">
      <w:pPr>
        <w:spacing w:line="240" w:lineRule="auto"/>
      </w:pPr>
      <w:r w:rsidRPr="00CB02DB">
        <w:rPr>
          <w:noProof/>
        </w:rPr>
        <mc:AlternateContent>
          <mc:Choice Requires="wps">
            <w:drawing>
              <wp:anchor distT="0" distB="0" distL="114300" distR="114300" simplePos="0" relativeHeight="251626496" behindDoc="0" locked="0" layoutInCell="1" allowOverlap="1" wp14:anchorId="7CB2AEC2" wp14:editId="6DE752DE">
                <wp:simplePos x="0" y="0"/>
                <wp:positionH relativeFrom="margin">
                  <wp:posOffset>-85725</wp:posOffset>
                </wp:positionH>
                <wp:positionV relativeFrom="paragraph">
                  <wp:posOffset>389890</wp:posOffset>
                </wp:positionV>
                <wp:extent cx="5759450" cy="800100"/>
                <wp:effectExtent l="0" t="0" r="0" b="0"/>
                <wp:wrapTopAndBottom/>
                <wp:docPr id="9" name="Rounded Rectangle 9"/>
                <wp:cNvGraphicFramePr/>
                <a:graphic xmlns:a="http://schemas.openxmlformats.org/drawingml/2006/main">
                  <a:graphicData uri="http://schemas.microsoft.com/office/word/2010/wordprocessingShape">
                    <wps:wsp>
                      <wps:cNvSpPr/>
                      <wps:spPr>
                        <a:xfrm>
                          <a:off x="0" y="0"/>
                          <a:ext cx="5759450" cy="80010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3E82C" w14:textId="6B359A43" w:rsidR="00AA42DC" w:rsidRPr="00060302" w:rsidRDefault="00AA42DC" w:rsidP="00B65C72">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Pr="00BD33BF">
                              <w:rPr>
                                <w:color w:val="000000" w:themeColor="text1"/>
                                <w:sz w:val="21"/>
                                <w:szCs w:val="21"/>
                              </w:rPr>
                              <w:t>Proteus should be used with</w:t>
                            </w:r>
                            <w:r>
                              <w:rPr>
                                <w:color w:val="000000" w:themeColor="text1"/>
                                <w:sz w:val="21"/>
                                <w:szCs w:val="21"/>
                              </w:rPr>
                              <w:t xml:space="preserve"> the latest version of either</w:t>
                            </w:r>
                            <w:r w:rsidR="00DE3DA7">
                              <w:rPr>
                                <w:color w:val="000000" w:themeColor="text1"/>
                                <w:sz w:val="21"/>
                                <w:szCs w:val="21"/>
                              </w:rPr>
                              <w:t xml:space="preserve"> Microsoft Edge</w:t>
                            </w:r>
                            <w:r w:rsidRPr="00BD33BF">
                              <w:rPr>
                                <w:color w:val="000000" w:themeColor="text1"/>
                                <w:sz w:val="21"/>
                                <w:szCs w:val="21"/>
                              </w:rPr>
                              <w:t xml:space="preserve"> </w:t>
                            </w:r>
                            <w:r>
                              <w:rPr>
                                <w:color w:val="000000" w:themeColor="text1"/>
                                <w:sz w:val="21"/>
                                <w:szCs w:val="21"/>
                              </w:rPr>
                              <w:t xml:space="preserve">or </w:t>
                            </w:r>
                            <w:r w:rsidRPr="00BD33BF">
                              <w:rPr>
                                <w:color w:val="000000" w:themeColor="text1"/>
                                <w:sz w:val="21"/>
                                <w:szCs w:val="21"/>
                              </w:rPr>
                              <w:t xml:space="preserve">Google Chrome </w:t>
                            </w:r>
                            <w:r>
                              <w:rPr>
                                <w:color w:val="000000" w:themeColor="text1"/>
                                <w:sz w:val="21"/>
                                <w:szCs w:val="21"/>
                              </w:rPr>
                              <w:t xml:space="preserve">on either MAC or Windows PC to ensure correct </w:t>
                            </w:r>
                            <w:r w:rsidRPr="00BD33BF">
                              <w:rPr>
                                <w:color w:val="000000" w:themeColor="text1"/>
                                <w:sz w:val="21"/>
                                <w:szCs w:val="21"/>
                              </w:rPr>
                              <w:t xml:space="preserve"> functionality.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2AEC2" id="Rounded Rectangle 9" o:spid="_x0000_s1026" style="position:absolute;margin-left:-6.75pt;margin-top:30.7pt;width:453.5pt;height:63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" fillcolor="#e5b8b7 [1301]" stroked="f" strokeweight="2pt">
                <v:textbox>
                  <w:txbxContent>
                    <w:p w14:paraId="29F3E82C" w14:textId="6B359A43" w:rsidR="00AA42DC" w:rsidRPr="00060302" w:rsidRDefault="00AA42DC" w:rsidP="00B65C72">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Pr="00BD33BF">
                        <w:rPr>
                          <w:color w:val="000000" w:themeColor="text1"/>
                          <w:sz w:val="21"/>
                          <w:szCs w:val="21"/>
                        </w:rPr>
                        <w:t>Proteus should be used with</w:t>
                      </w:r>
                      <w:r>
                        <w:rPr>
                          <w:color w:val="000000" w:themeColor="text1"/>
                          <w:sz w:val="21"/>
                          <w:szCs w:val="21"/>
                        </w:rPr>
                        <w:t xml:space="preserve"> the latest version of either</w:t>
                      </w:r>
                      <w:r w:rsidR="00DE3DA7">
                        <w:rPr>
                          <w:color w:val="000000" w:themeColor="text1"/>
                          <w:sz w:val="21"/>
                          <w:szCs w:val="21"/>
                        </w:rPr>
                        <w:t xml:space="preserve"> Microsoft Edge</w:t>
                      </w:r>
                      <w:r w:rsidRPr="00BD33BF">
                        <w:rPr>
                          <w:color w:val="000000" w:themeColor="text1"/>
                          <w:sz w:val="21"/>
                          <w:szCs w:val="21"/>
                        </w:rPr>
                        <w:t xml:space="preserve"> </w:t>
                      </w:r>
                      <w:r>
                        <w:rPr>
                          <w:color w:val="000000" w:themeColor="text1"/>
                          <w:sz w:val="21"/>
                          <w:szCs w:val="21"/>
                        </w:rPr>
                        <w:t xml:space="preserve">or </w:t>
                      </w:r>
                      <w:r w:rsidRPr="00BD33BF">
                        <w:rPr>
                          <w:color w:val="000000" w:themeColor="text1"/>
                          <w:sz w:val="21"/>
                          <w:szCs w:val="21"/>
                        </w:rPr>
                        <w:t xml:space="preserve">Google Chrome </w:t>
                      </w:r>
                      <w:r>
                        <w:rPr>
                          <w:color w:val="000000" w:themeColor="text1"/>
                          <w:sz w:val="21"/>
                          <w:szCs w:val="21"/>
                        </w:rPr>
                        <w:t xml:space="preserve">on either MAC or Windows PC to ensure correct </w:t>
                      </w:r>
                      <w:r w:rsidRPr="00BD33BF">
                        <w:rPr>
                          <w:color w:val="000000" w:themeColor="text1"/>
                          <w:sz w:val="21"/>
                          <w:szCs w:val="21"/>
                        </w:rPr>
                        <w:t xml:space="preserve"> functionality.</w:t>
                      </w:r>
                    </w:p>
                  </w:txbxContent>
                </v:textbox>
                <w10:wrap type="topAndBottom" anchorx="margin"/>
              </v:roundrect>
            </w:pict>
          </mc:Fallback>
        </mc:AlternateContent>
      </w:r>
      <w:hyperlink r:id="rId16" w:history="1">
        <w:r w:rsidR="00BD33BF" w:rsidRPr="000A4389">
          <w:rPr>
            <w:rStyle w:val="Hyperlink"/>
          </w:rPr>
          <w:t>https://proteus-external.tools.bbc.co.uk</w:t>
        </w:r>
      </w:hyperlink>
      <w:r w:rsidR="00BD33BF">
        <w:t xml:space="preserve"> </w:t>
      </w:r>
    </w:p>
    <w:p w14:paraId="66CB8598" w14:textId="77777777" w:rsidR="00BD33BF" w:rsidRDefault="000135F6" w:rsidP="00FC48C8">
      <w:pPr>
        <w:pStyle w:val="Heading3"/>
        <w:spacing w:line="240" w:lineRule="auto"/>
      </w:pPr>
      <w:bookmarkStart w:id="3" w:name="_Toc129164634"/>
      <w:r>
        <w:t xml:space="preserve">2. 1 </w:t>
      </w:r>
      <w:r w:rsidR="004574D1">
        <w:t xml:space="preserve">Accessing Proteus </w:t>
      </w:r>
      <w:r w:rsidR="00FC48C8">
        <w:t>for Pitching</w:t>
      </w:r>
      <w:bookmarkEnd w:id="3"/>
    </w:p>
    <w:p w14:paraId="28D109A9" w14:textId="77777777" w:rsidR="00FC48C8" w:rsidRPr="00FC48C8" w:rsidRDefault="00FC48C8" w:rsidP="00FC48C8">
      <w:pPr>
        <w:spacing w:line="240" w:lineRule="auto"/>
      </w:pPr>
      <w:r>
        <w:t xml:space="preserve">Use the following link to log in: </w:t>
      </w:r>
      <w:hyperlink r:id="rId17" w:history="1">
        <w:r w:rsidRPr="000A4389">
          <w:rPr>
            <w:rStyle w:val="Hyperlink"/>
          </w:rPr>
          <w:t>https://proteus-pitching.tools.bbc.co.uk</w:t>
        </w:r>
      </w:hyperlink>
    </w:p>
    <w:p w14:paraId="766C7261" w14:textId="77777777" w:rsidR="00BD33BF" w:rsidRDefault="00BD33BF" w:rsidP="005F1A91">
      <w:pPr>
        <w:spacing w:line="240" w:lineRule="auto"/>
        <w:jc w:val="both"/>
      </w:pPr>
      <w:r>
        <w:lastRenderedPageBreak/>
        <w:t>Enter the generic company username (ending “00”).</w:t>
      </w:r>
      <w:r w:rsidR="00FC48C8">
        <w:t xml:space="preserve"> If you have pitching access added to your individual username (ending in 01, 02, 03 etc.), you can use that to log in to pitch. </w:t>
      </w:r>
    </w:p>
    <w:p w14:paraId="396CF936" w14:textId="77777777" w:rsidR="00BD33BF" w:rsidRDefault="00BD33BF" w:rsidP="00FC48C8">
      <w:pPr>
        <w:spacing w:line="240" w:lineRule="auto"/>
      </w:pPr>
      <w:r>
        <w:t>Enter password.</w:t>
      </w:r>
    </w:p>
    <w:p w14:paraId="740BF6DB" w14:textId="77777777" w:rsidR="005F1A91" w:rsidRDefault="00BD33BF" w:rsidP="00FC48C8">
      <w:pPr>
        <w:spacing w:line="240" w:lineRule="auto"/>
        <w:rPr>
          <w:noProof/>
        </w:rPr>
      </w:pPr>
      <w:r>
        <w:t xml:space="preserve">Click </w:t>
      </w:r>
      <w:r w:rsidR="00B63F6F">
        <w:t>“</w:t>
      </w:r>
      <w:r>
        <w:t>Login</w:t>
      </w:r>
      <w:r w:rsidR="00B63F6F">
        <w:t>”</w:t>
      </w:r>
      <w:r>
        <w:t xml:space="preserve"> (or press Enter on the keyboard).</w:t>
      </w:r>
    </w:p>
    <w:p w14:paraId="1E3714AB" w14:textId="74F36519" w:rsidR="004574D1" w:rsidRDefault="005F1A91" w:rsidP="00FC48C8">
      <w:pPr>
        <w:spacing w:line="240" w:lineRule="auto"/>
        <w:rPr>
          <w:color w:val="000000" w:themeColor="text1"/>
          <w:sz w:val="21"/>
          <w:szCs w:val="21"/>
        </w:rPr>
      </w:pPr>
      <w:r>
        <w:rPr>
          <w:noProof/>
        </w:rPr>
        <w:drawing>
          <wp:inline distT="0" distB="0" distL="0" distR="0" wp14:anchorId="448395D4" wp14:editId="4D91227D">
            <wp:extent cx="4222750" cy="325759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4716" cy="3259107"/>
                    </a:xfrm>
                    <a:prstGeom prst="rect">
                      <a:avLst/>
                    </a:prstGeom>
                  </pic:spPr>
                </pic:pic>
              </a:graphicData>
            </a:graphic>
          </wp:inline>
        </w:drawing>
      </w:r>
      <w:bookmarkStart w:id="4" w:name="_Toc514847214"/>
    </w:p>
    <w:p w14:paraId="6785B103" w14:textId="387A796D" w:rsidR="005F1A91" w:rsidRDefault="005F1A91" w:rsidP="00FC48C8">
      <w:pPr>
        <w:spacing w:line="240" w:lineRule="auto"/>
      </w:pPr>
      <w:r w:rsidRPr="00CB02DB">
        <w:rPr>
          <w:noProof/>
        </w:rPr>
        <mc:AlternateContent>
          <mc:Choice Requires="wps">
            <w:drawing>
              <wp:anchor distT="0" distB="0" distL="114300" distR="114300" simplePos="0" relativeHeight="251622400" behindDoc="0" locked="0" layoutInCell="1" allowOverlap="1" wp14:anchorId="710AF94F" wp14:editId="6E91D81E">
                <wp:simplePos x="0" y="0"/>
                <wp:positionH relativeFrom="margin">
                  <wp:posOffset>0</wp:posOffset>
                </wp:positionH>
                <wp:positionV relativeFrom="paragraph">
                  <wp:posOffset>335915</wp:posOffset>
                </wp:positionV>
                <wp:extent cx="5759450" cy="619125"/>
                <wp:effectExtent l="0" t="0" r="0" b="9525"/>
                <wp:wrapTopAndBottom/>
                <wp:docPr id="6" name="Rounded Rectangle 6"/>
                <wp:cNvGraphicFramePr/>
                <a:graphic xmlns:a="http://schemas.openxmlformats.org/drawingml/2006/main">
                  <a:graphicData uri="http://schemas.microsoft.com/office/word/2010/wordprocessingShape">
                    <wps:wsp>
                      <wps:cNvSpPr/>
                      <wps:spPr>
                        <a:xfrm>
                          <a:off x="0" y="0"/>
                          <a:ext cx="5759450" cy="619125"/>
                        </a:xfrm>
                        <a:prstGeom prst="round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0FACC" w14:textId="77777777" w:rsidR="005F1A91" w:rsidRPr="00060302" w:rsidRDefault="005F1A91" w:rsidP="005F1A91">
                            <w:pPr>
                              <w:rPr>
                                <w:color w:val="000000" w:themeColor="text1"/>
                                <w:sz w:val="21"/>
                                <w:szCs w:val="21"/>
                              </w:rPr>
                            </w:pPr>
                            <w:r w:rsidRPr="00060302">
                              <w:rPr>
                                <w:color w:val="000000" w:themeColor="text1"/>
                                <w:sz w:val="21"/>
                                <w:szCs w:val="21"/>
                              </w:rPr>
                              <w:t xml:space="preserve">TIP: </w:t>
                            </w:r>
                            <w:r>
                              <w:rPr>
                                <w:color w:val="000000" w:themeColor="text1"/>
                                <w:sz w:val="21"/>
                                <w:szCs w:val="21"/>
                              </w:rPr>
                              <w:t>C</w:t>
                            </w:r>
                            <w:r w:rsidRPr="004574D1">
                              <w:rPr>
                                <w:color w:val="000000" w:themeColor="text1"/>
                                <w:sz w:val="21"/>
                                <w:szCs w:val="21"/>
                              </w:rPr>
                              <w:t>lick on the grey eye symbol (on the right hand of the Password field) to check the password you have entered</w:t>
                            </w:r>
                            <w:r>
                              <w:rPr>
                                <w:color w:val="000000" w:themeColor="text1"/>
                                <w:sz w:val="21"/>
                                <w:szCs w:val="21"/>
                              </w:rPr>
                              <w:t xml:space="preserve"> is correct</w:t>
                            </w:r>
                            <w:r w:rsidRPr="004574D1">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AF94F" id="Rounded Rectangle 6" o:spid="_x0000_s1027" style="position:absolute;margin-left:0;margin-top:26.45pt;width:453.5pt;height:48.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" fillcolor="#92cddc [1944]" stroked="f" strokeweight="2pt">
                <v:textbox>
                  <w:txbxContent>
                    <w:p w14:paraId="7990FACC" w14:textId="77777777" w:rsidR="005F1A91" w:rsidRPr="00060302" w:rsidRDefault="005F1A91" w:rsidP="005F1A91">
                      <w:pPr>
                        <w:rPr>
                          <w:color w:val="000000" w:themeColor="text1"/>
                          <w:sz w:val="21"/>
                          <w:szCs w:val="21"/>
                        </w:rPr>
                      </w:pPr>
                      <w:r w:rsidRPr="00060302">
                        <w:rPr>
                          <w:color w:val="000000" w:themeColor="text1"/>
                          <w:sz w:val="21"/>
                          <w:szCs w:val="21"/>
                        </w:rPr>
                        <w:t xml:space="preserve">TIP: </w:t>
                      </w:r>
                      <w:r>
                        <w:rPr>
                          <w:color w:val="000000" w:themeColor="text1"/>
                          <w:sz w:val="21"/>
                          <w:szCs w:val="21"/>
                        </w:rPr>
                        <w:t>C</w:t>
                      </w:r>
                      <w:r w:rsidRPr="004574D1">
                        <w:rPr>
                          <w:color w:val="000000" w:themeColor="text1"/>
                          <w:sz w:val="21"/>
                          <w:szCs w:val="21"/>
                        </w:rPr>
                        <w:t>lick on the grey eye symbol (on the right hand of the Password field) to check the password you have entered</w:t>
                      </w:r>
                      <w:r>
                        <w:rPr>
                          <w:color w:val="000000" w:themeColor="text1"/>
                          <w:sz w:val="21"/>
                          <w:szCs w:val="21"/>
                        </w:rPr>
                        <w:t xml:space="preserve"> is correct</w:t>
                      </w:r>
                      <w:r w:rsidRPr="004574D1">
                        <w:rPr>
                          <w:color w:val="000000" w:themeColor="text1"/>
                          <w:sz w:val="21"/>
                          <w:szCs w:val="21"/>
                        </w:rPr>
                        <w:t>:</w:t>
                      </w:r>
                    </w:p>
                  </w:txbxContent>
                </v:textbox>
                <w10:wrap type="topAndBottom" anchorx="margin"/>
              </v:roundrect>
            </w:pict>
          </mc:Fallback>
        </mc:AlternateContent>
      </w:r>
    </w:p>
    <w:p w14:paraId="42209F3D" w14:textId="77777777" w:rsidR="00FC48C8" w:rsidRDefault="00FC48C8" w:rsidP="00FC48C8">
      <w:pPr>
        <w:spacing w:line="240" w:lineRule="auto"/>
      </w:pPr>
    </w:p>
    <w:p w14:paraId="7889CD0F" w14:textId="77777777" w:rsidR="00FC48C8" w:rsidRDefault="000135F6" w:rsidP="00FC48C8">
      <w:pPr>
        <w:pStyle w:val="Heading3"/>
      </w:pPr>
      <w:bookmarkStart w:id="5" w:name="_Toc129164635"/>
      <w:bookmarkEnd w:id="4"/>
      <w:r>
        <w:t xml:space="preserve">2.2 </w:t>
      </w:r>
      <w:r w:rsidR="00FC48C8">
        <w:t>Forgotten Password</w:t>
      </w:r>
      <w:bookmarkEnd w:id="5"/>
    </w:p>
    <w:p w14:paraId="598CB9D9" w14:textId="77777777" w:rsidR="00FC48C8" w:rsidRDefault="00695A97" w:rsidP="00B63F6F">
      <w:r>
        <w:t xml:space="preserve">If you have forgotten your </w:t>
      </w:r>
      <w:r w:rsidR="00B63F6F">
        <w:t>p</w:t>
      </w:r>
      <w:r>
        <w:t xml:space="preserve">assword you can reset it from the login page. </w:t>
      </w:r>
      <w:r w:rsidR="00FC48C8">
        <w:t xml:space="preserve">On the login page, click the </w:t>
      </w:r>
      <w:r w:rsidR="00B63F6F">
        <w:t>“</w:t>
      </w:r>
      <w:r w:rsidR="00FC48C8">
        <w:t>Forgotten Password</w:t>
      </w:r>
      <w:r w:rsidR="00B63F6F">
        <w:t>”</w:t>
      </w:r>
      <w:r w:rsidR="00FC48C8">
        <w:t xml:space="preserve"> link (located above the green Login button):</w:t>
      </w:r>
    </w:p>
    <w:p w14:paraId="06C2AE59" w14:textId="77777777" w:rsidR="00FC48C8" w:rsidRDefault="00FC48C8" w:rsidP="00FC48C8">
      <w:r>
        <w:rPr>
          <w:rFonts w:ascii="Arial" w:hAnsi="Arial" w:cs="Arial"/>
          <w:noProof/>
        </w:rPr>
        <w:drawing>
          <wp:anchor distT="0" distB="0" distL="114300" distR="114300" simplePos="0" relativeHeight="251628544" behindDoc="1" locked="0" layoutInCell="1" allowOverlap="1" wp14:anchorId="0A5EB8F1" wp14:editId="6EE9B084">
            <wp:simplePos x="0" y="0"/>
            <wp:positionH relativeFrom="column">
              <wp:posOffset>345440</wp:posOffset>
            </wp:positionH>
            <wp:positionV relativeFrom="paragraph">
              <wp:posOffset>245110</wp:posOffset>
            </wp:positionV>
            <wp:extent cx="5039995" cy="802640"/>
            <wp:effectExtent l="19050" t="19050" r="27305" b="16510"/>
            <wp:wrapTight wrapText="bothSides">
              <wp:wrapPolygon edited="0">
                <wp:start x="-82" y="-513"/>
                <wp:lineTo x="-82" y="21532"/>
                <wp:lineTo x="21635" y="21532"/>
                <wp:lineTo x="21635" y="-513"/>
                <wp:lineTo x="-82" y="-51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61017"/>
                    <a:stretch/>
                  </pic:blipFill>
                  <pic:spPr bwMode="auto">
                    <a:xfrm>
                      <a:off x="0" y="0"/>
                      <a:ext cx="5039995" cy="8026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7511D" w14:textId="77777777" w:rsidR="00FC48C8" w:rsidRDefault="00FC48C8" w:rsidP="00FC48C8"/>
    <w:p w14:paraId="2EDFBC00" w14:textId="77777777" w:rsidR="00FC48C8" w:rsidRDefault="00FC48C8" w:rsidP="00FC48C8">
      <w:r>
        <w:t xml:space="preserve"> </w:t>
      </w:r>
    </w:p>
    <w:p w14:paraId="583C0638" w14:textId="77777777" w:rsidR="00FC48C8" w:rsidRDefault="00FC48C8" w:rsidP="00FC48C8"/>
    <w:p w14:paraId="11C7715B" w14:textId="77777777" w:rsidR="009877A7" w:rsidRDefault="00FC48C8" w:rsidP="00AC2F0F">
      <w:r>
        <w:lastRenderedPageBreak/>
        <w:t xml:space="preserve">Enter your </w:t>
      </w:r>
      <w:r w:rsidR="00B63F6F">
        <w:t>u</w:t>
      </w:r>
      <w:r>
        <w:t>sername, follow the instructions and tick the relevant boxes:</w:t>
      </w:r>
      <w:r w:rsidR="009877A7">
        <w:rPr>
          <w:noProof/>
        </w:rPr>
        <w:drawing>
          <wp:inline distT="0" distB="0" distL="0" distR="0" wp14:anchorId="1625B649" wp14:editId="3FCECB96">
            <wp:extent cx="5039995" cy="3402330"/>
            <wp:effectExtent l="19050" t="19050" r="2730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3402330"/>
                    </a:xfrm>
                    <a:prstGeom prst="rect">
                      <a:avLst/>
                    </a:prstGeom>
                    <a:noFill/>
                    <a:ln>
                      <a:solidFill>
                        <a:schemeClr val="tx1"/>
                      </a:solidFill>
                    </a:ln>
                  </pic:spPr>
                </pic:pic>
              </a:graphicData>
            </a:graphic>
          </wp:inline>
        </w:drawing>
      </w:r>
    </w:p>
    <w:p w14:paraId="2B546FD3" w14:textId="77777777" w:rsidR="00FC48C8" w:rsidRDefault="00FC48C8" w:rsidP="009877A7">
      <w:r>
        <w:t xml:space="preserve">Click </w:t>
      </w:r>
      <w:r w:rsidR="00B63F6F">
        <w:t>“</w:t>
      </w:r>
      <w:r>
        <w:t>Reset Password</w:t>
      </w:r>
      <w:r w:rsidR="00B63F6F">
        <w:t>”</w:t>
      </w:r>
      <w:r>
        <w:t>.</w:t>
      </w:r>
      <w:r w:rsidR="009877A7" w:rsidRPr="009877A7">
        <w:rPr>
          <w:noProof/>
        </w:rPr>
        <w:t xml:space="preserve"> </w:t>
      </w:r>
    </w:p>
    <w:p w14:paraId="6152BB3B" w14:textId="77777777" w:rsidR="00FC48C8" w:rsidRDefault="00FC48C8" w:rsidP="00FC48C8">
      <w:r>
        <w:t>The following screen will be displayed:</w:t>
      </w:r>
    </w:p>
    <w:p w14:paraId="3DE5AE82" w14:textId="77777777" w:rsidR="00FC48C8" w:rsidRDefault="00FC48C8" w:rsidP="00FC48C8">
      <w:r>
        <w:rPr>
          <w:rFonts w:ascii="Arial" w:hAnsi="Arial" w:cs="Arial"/>
          <w:b/>
          <w:bCs/>
          <w:noProof/>
        </w:rPr>
        <w:drawing>
          <wp:anchor distT="0" distB="0" distL="114300" distR="114300" simplePos="0" relativeHeight="251630592" behindDoc="1" locked="0" layoutInCell="1" allowOverlap="1" wp14:anchorId="7B6514C0" wp14:editId="6FDA1317">
            <wp:simplePos x="0" y="0"/>
            <wp:positionH relativeFrom="column">
              <wp:posOffset>257175</wp:posOffset>
            </wp:positionH>
            <wp:positionV relativeFrom="paragraph">
              <wp:posOffset>23495</wp:posOffset>
            </wp:positionV>
            <wp:extent cx="5040000" cy="1045785"/>
            <wp:effectExtent l="19050" t="19050" r="8255" b="21590"/>
            <wp:wrapTight wrapText="bothSides">
              <wp:wrapPolygon edited="0">
                <wp:start x="-82" y="-394"/>
                <wp:lineTo x="-82" y="21652"/>
                <wp:lineTo x="21554" y="21652"/>
                <wp:lineTo x="21554" y="-394"/>
                <wp:lineTo x="-82" y="-39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9929"/>
                    <a:stretch/>
                  </pic:blipFill>
                  <pic:spPr bwMode="auto">
                    <a:xfrm>
                      <a:off x="0" y="0"/>
                      <a:ext cx="5040000" cy="10457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49688" w14:textId="77777777" w:rsidR="00FC48C8" w:rsidRDefault="00FC48C8" w:rsidP="00FC48C8"/>
    <w:p w14:paraId="40EFA910" w14:textId="77777777" w:rsidR="00FC48C8" w:rsidRDefault="00FC48C8" w:rsidP="00FC48C8"/>
    <w:p w14:paraId="4535937E" w14:textId="77777777" w:rsidR="00FC48C8" w:rsidRDefault="00FC48C8" w:rsidP="00FC48C8"/>
    <w:p w14:paraId="336829F5" w14:textId="77777777" w:rsidR="00FC48C8" w:rsidRDefault="00FC48C8" w:rsidP="009E6AF9">
      <w:pPr>
        <w:jc w:val="both"/>
      </w:pPr>
      <w:r>
        <w:t xml:space="preserve">An email containing a </w:t>
      </w:r>
      <w:r w:rsidR="00B63F6F">
        <w:t>“</w:t>
      </w:r>
      <w:r>
        <w:t>Reset Password</w:t>
      </w:r>
      <w:r w:rsidR="00B63F6F">
        <w:t>”</w:t>
      </w:r>
      <w:r>
        <w:t xml:space="preserve"> link will automatically be sent to your Proteus registered email address within 30 minutes.  </w:t>
      </w:r>
    </w:p>
    <w:p w14:paraId="3E1E6609" w14:textId="77777777" w:rsidR="00FC48C8" w:rsidRDefault="00FC48C8" w:rsidP="009E6AF9">
      <w:pPr>
        <w:jc w:val="both"/>
      </w:pPr>
      <w:r>
        <w:t>Click on the link and the following screen will be displayed:</w:t>
      </w:r>
      <w:r w:rsidRPr="00FC48C8">
        <w:rPr>
          <w:rFonts w:ascii="Arial" w:hAnsi="Arial" w:cs="Arial"/>
          <w:b/>
          <w:bCs/>
        </w:rPr>
        <w:t xml:space="preserve"> </w:t>
      </w:r>
    </w:p>
    <w:p w14:paraId="2F3D2C6E" w14:textId="77777777" w:rsidR="00FC48C8" w:rsidRDefault="00FC48C8" w:rsidP="009E6AF9">
      <w:pPr>
        <w:jc w:val="both"/>
      </w:pPr>
      <w:r>
        <w:t>Follow the instructions to reset your password.</w:t>
      </w:r>
    </w:p>
    <w:p w14:paraId="58DE4489" w14:textId="77777777" w:rsidR="00C97443" w:rsidRDefault="009877A7" w:rsidP="00FC48C8">
      <w:r>
        <w:rPr>
          <w:rFonts w:ascii="Arial" w:hAnsi="Arial" w:cs="Arial"/>
          <w:b/>
          <w:bCs/>
          <w:noProof/>
        </w:rPr>
        <w:lastRenderedPageBreak/>
        <w:drawing>
          <wp:inline distT="0" distB="0" distL="0" distR="0" wp14:anchorId="1C1B579D" wp14:editId="5FFCD80F">
            <wp:extent cx="5039995" cy="3317875"/>
            <wp:effectExtent l="19050" t="19050" r="2730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3317875"/>
                    </a:xfrm>
                    <a:prstGeom prst="rect">
                      <a:avLst/>
                    </a:prstGeom>
                    <a:noFill/>
                    <a:ln>
                      <a:solidFill>
                        <a:schemeClr val="tx1"/>
                      </a:solidFill>
                    </a:ln>
                  </pic:spPr>
                </pic:pic>
              </a:graphicData>
            </a:graphic>
          </wp:inline>
        </w:drawing>
      </w:r>
    </w:p>
    <w:p w14:paraId="61F82E09" w14:textId="4BDC0D06" w:rsidR="00FC48C8" w:rsidRDefault="005F1A91" w:rsidP="00B63F6F">
      <w:r w:rsidRPr="00CB02DB">
        <w:rPr>
          <w:noProof/>
        </w:rPr>
        <mc:AlternateContent>
          <mc:Choice Requires="wps">
            <w:drawing>
              <wp:anchor distT="0" distB="0" distL="114300" distR="114300" simplePos="0" relativeHeight="251692032" behindDoc="0" locked="0" layoutInCell="1" allowOverlap="1" wp14:anchorId="000E59CE" wp14:editId="4197DF25">
                <wp:simplePos x="0" y="0"/>
                <wp:positionH relativeFrom="margin">
                  <wp:posOffset>0</wp:posOffset>
                </wp:positionH>
                <wp:positionV relativeFrom="paragraph">
                  <wp:posOffset>215265</wp:posOffset>
                </wp:positionV>
                <wp:extent cx="5759450" cy="619125"/>
                <wp:effectExtent l="0" t="0" r="0" b="9525"/>
                <wp:wrapTopAndBottom/>
                <wp:docPr id="53" name="Rounded Rectangle 6"/>
                <wp:cNvGraphicFramePr/>
                <a:graphic xmlns:a="http://schemas.openxmlformats.org/drawingml/2006/main">
                  <a:graphicData uri="http://schemas.microsoft.com/office/word/2010/wordprocessingShape">
                    <wps:wsp>
                      <wps:cNvSpPr/>
                      <wps:spPr>
                        <a:xfrm>
                          <a:off x="0" y="0"/>
                          <a:ext cx="5759450" cy="619125"/>
                        </a:xfrm>
                        <a:prstGeom prst="round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360B5" w14:textId="77777777" w:rsidR="005F1A91" w:rsidRPr="00060302" w:rsidRDefault="005F1A91" w:rsidP="005F1A91">
                            <w:pPr>
                              <w:rPr>
                                <w:color w:val="000000" w:themeColor="text1"/>
                                <w:sz w:val="21"/>
                                <w:szCs w:val="21"/>
                              </w:rPr>
                            </w:pPr>
                            <w:r w:rsidRPr="00060302">
                              <w:rPr>
                                <w:color w:val="000000" w:themeColor="text1"/>
                                <w:sz w:val="21"/>
                                <w:szCs w:val="21"/>
                              </w:rPr>
                              <w:t xml:space="preserve">TIP: </w:t>
                            </w:r>
                            <w:r>
                              <w:rPr>
                                <w:color w:val="000000" w:themeColor="text1"/>
                                <w:sz w:val="21"/>
                                <w:szCs w:val="21"/>
                              </w:rPr>
                              <w:t>C</w:t>
                            </w:r>
                            <w:r w:rsidRPr="004574D1">
                              <w:rPr>
                                <w:color w:val="000000" w:themeColor="text1"/>
                                <w:sz w:val="21"/>
                                <w:szCs w:val="21"/>
                              </w:rPr>
                              <w:t>lick on the grey eye symbol (on the right hand of the Password field) to check the password you have entered</w:t>
                            </w:r>
                            <w:r>
                              <w:rPr>
                                <w:color w:val="000000" w:themeColor="text1"/>
                                <w:sz w:val="21"/>
                                <w:szCs w:val="21"/>
                              </w:rPr>
                              <w:t xml:space="preserve"> is correct</w:t>
                            </w:r>
                            <w:r w:rsidRPr="004574D1">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E59CE" id="_x0000_s1028" style="position:absolute;margin-left:0;margin-top:16.95pt;width:453.5pt;height:48.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" fillcolor="#92cddc [1944]" stroked="f" strokeweight="2pt">
                <v:textbox>
                  <w:txbxContent>
                    <w:p w14:paraId="3FD360B5" w14:textId="77777777" w:rsidR="005F1A91" w:rsidRPr="00060302" w:rsidRDefault="005F1A91" w:rsidP="005F1A91">
                      <w:pPr>
                        <w:rPr>
                          <w:color w:val="000000" w:themeColor="text1"/>
                          <w:sz w:val="21"/>
                          <w:szCs w:val="21"/>
                        </w:rPr>
                      </w:pPr>
                      <w:r w:rsidRPr="00060302">
                        <w:rPr>
                          <w:color w:val="000000" w:themeColor="text1"/>
                          <w:sz w:val="21"/>
                          <w:szCs w:val="21"/>
                        </w:rPr>
                        <w:t xml:space="preserve">TIP: </w:t>
                      </w:r>
                      <w:r>
                        <w:rPr>
                          <w:color w:val="000000" w:themeColor="text1"/>
                          <w:sz w:val="21"/>
                          <w:szCs w:val="21"/>
                        </w:rPr>
                        <w:t>C</w:t>
                      </w:r>
                      <w:r w:rsidRPr="004574D1">
                        <w:rPr>
                          <w:color w:val="000000" w:themeColor="text1"/>
                          <w:sz w:val="21"/>
                          <w:szCs w:val="21"/>
                        </w:rPr>
                        <w:t>lick on the grey eye symbol (on the right hand of the Password field) to check the password you have entered</w:t>
                      </w:r>
                      <w:r>
                        <w:rPr>
                          <w:color w:val="000000" w:themeColor="text1"/>
                          <w:sz w:val="21"/>
                          <w:szCs w:val="21"/>
                        </w:rPr>
                        <w:t xml:space="preserve"> is correct</w:t>
                      </w:r>
                      <w:r w:rsidRPr="004574D1">
                        <w:rPr>
                          <w:color w:val="000000" w:themeColor="text1"/>
                          <w:sz w:val="21"/>
                          <w:szCs w:val="21"/>
                        </w:rPr>
                        <w:t>:</w:t>
                      </w:r>
                    </w:p>
                  </w:txbxContent>
                </v:textbox>
                <w10:wrap type="topAndBottom" anchorx="margin"/>
              </v:roundrect>
            </w:pict>
          </mc:Fallback>
        </mc:AlternateContent>
      </w:r>
      <w:r w:rsidR="009877A7">
        <w:t xml:space="preserve"> </w:t>
      </w:r>
    </w:p>
    <w:p w14:paraId="090AE930" w14:textId="77777777" w:rsidR="00FC48C8" w:rsidRDefault="00FC48C8" w:rsidP="00FC48C8">
      <w:r>
        <w:t xml:space="preserve">Press </w:t>
      </w:r>
      <w:r w:rsidR="00B63F6F">
        <w:t>“</w:t>
      </w:r>
      <w:r>
        <w:t>Save</w:t>
      </w:r>
      <w:r w:rsidR="00B63F6F">
        <w:t>”.</w:t>
      </w:r>
    </w:p>
    <w:p w14:paraId="02A088B8" w14:textId="77777777" w:rsidR="00FC48C8" w:rsidRDefault="00FC48C8" w:rsidP="00FC48C8">
      <w:r>
        <w:t>The following message will be displayed:</w:t>
      </w:r>
    </w:p>
    <w:p w14:paraId="63A9A9BF" w14:textId="77777777" w:rsidR="00FC48C8" w:rsidRDefault="009877A7" w:rsidP="002140A7">
      <w:pPr>
        <w:jc w:val="center"/>
      </w:pPr>
      <w:r>
        <w:rPr>
          <w:rFonts w:ascii="Arial" w:hAnsi="Arial" w:cs="Arial"/>
          <w:b/>
          <w:bCs/>
          <w:noProof/>
        </w:rPr>
        <w:drawing>
          <wp:inline distT="0" distB="0" distL="0" distR="0" wp14:anchorId="01F98FDE" wp14:editId="5E10F803">
            <wp:extent cx="2520000" cy="426316"/>
            <wp:effectExtent l="19050" t="19050" r="1397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426316"/>
                    </a:xfrm>
                    <a:prstGeom prst="rect">
                      <a:avLst/>
                    </a:prstGeom>
                    <a:noFill/>
                    <a:ln>
                      <a:solidFill>
                        <a:schemeClr val="tx1"/>
                      </a:solidFill>
                    </a:ln>
                  </pic:spPr>
                </pic:pic>
              </a:graphicData>
            </a:graphic>
          </wp:inline>
        </w:drawing>
      </w:r>
    </w:p>
    <w:p w14:paraId="7EE1F959" w14:textId="77777777" w:rsidR="009877A7" w:rsidRPr="004574D1" w:rsidRDefault="009877A7" w:rsidP="009877A7">
      <w:r w:rsidRPr="00CB02DB">
        <w:rPr>
          <w:noProof/>
        </w:rPr>
        <mc:AlternateContent>
          <mc:Choice Requires="wps">
            <w:drawing>
              <wp:anchor distT="0" distB="0" distL="114300" distR="114300" simplePos="0" relativeHeight="251632640" behindDoc="0" locked="0" layoutInCell="1" allowOverlap="1" wp14:anchorId="4C07660E" wp14:editId="52E30532">
                <wp:simplePos x="0" y="0"/>
                <wp:positionH relativeFrom="margin">
                  <wp:posOffset>-228600</wp:posOffset>
                </wp:positionH>
                <wp:positionV relativeFrom="paragraph">
                  <wp:posOffset>5715</wp:posOffset>
                </wp:positionV>
                <wp:extent cx="5759450" cy="323850"/>
                <wp:effectExtent l="0" t="0" r="0" b="0"/>
                <wp:wrapTopAndBottom/>
                <wp:docPr id="11" name="Rounded Rectangle 11"/>
                <wp:cNvGraphicFramePr/>
                <a:graphic xmlns:a="http://schemas.openxmlformats.org/drawingml/2006/main">
                  <a:graphicData uri="http://schemas.microsoft.com/office/word/2010/wordprocessingShape">
                    <wps:wsp>
                      <wps:cNvSpPr/>
                      <wps:spPr>
                        <a:xfrm>
                          <a:off x="0" y="0"/>
                          <a:ext cx="5759450" cy="32385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6B093" w14:textId="76CAF037" w:rsidR="00AA42DC" w:rsidRPr="00060302" w:rsidRDefault="00AA42DC" w:rsidP="009877A7">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Pr="009877A7">
                              <w:rPr>
                                <w:color w:val="000000" w:themeColor="text1"/>
                                <w:sz w:val="21"/>
                                <w:szCs w:val="21"/>
                              </w:rPr>
                              <w:t>You can only reset your password once in a 24</w:t>
                            </w:r>
                            <w:r w:rsidR="005F1A91">
                              <w:rPr>
                                <w:color w:val="000000" w:themeColor="text1"/>
                                <w:sz w:val="21"/>
                                <w:szCs w:val="21"/>
                              </w:rPr>
                              <w:t xml:space="preserve"> </w:t>
                            </w:r>
                            <w:r w:rsidRPr="009877A7">
                              <w:rPr>
                                <w:color w:val="000000" w:themeColor="text1"/>
                                <w:sz w:val="21"/>
                                <w:szCs w:val="21"/>
                              </w:rPr>
                              <w:t>h</w:t>
                            </w:r>
                            <w:r w:rsidR="005F1A91">
                              <w:rPr>
                                <w:color w:val="000000" w:themeColor="text1"/>
                                <w:sz w:val="21"/>
                                <w:szCs w:val="21"/>
                              </w:rPr>
                              <w:t>ou</w:t>
                            </w:r>
                            <w:r w:rsidRPr="009877A7">
                              <w:rPr>
                                <w:color w:val="000000" w:themeColor="text1"/>
                                <w:sz w:val="21"/>
                                <w:szCs w:val="21"/>
                              </w:rPr>
                              <w:t>r time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7660E" id="Rounded Rectangle 11" o:spid="_x0000_s1029" style="position:absolute;margin-left:-18pt;margin-top:.45pt;width:453.5pt;height:25.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" fillcolor="#e5b8b7 [1301]" stroked="f" strokeweight="2pt">
                <v:textbox>
                  <w:txbxContent>
                    <w:p w14:paraId="4D26B093" w14:textId="76CAF037" w:rsidR="00AA42DC" w:rsidRPr="00060302" w:rsidRDefault="00AA42DC" w:rsidP="009877A7">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Pr="009877A7">
                        <w:rPr>
                          <w:color w:val="000000" w:themeColor="text1"/>
                          <w:sz w:val="21"/>
                          <w:szCs w:val="21"/>
                        </w:rPr>
                        <w:t>You can only reset your password once in a 24</w:t>
                      </w:r>
                      <w:r w:rsidR="005F1A91">
                        <w:rPr>
                          <w:color w:val="000000" w:themeColor="text1"/>
                          <w:sz w:val="21"/>
                          <w:szCs w:val="21"/>
                        </w:rPr>
                        <w:t xml:space="preserve"> </w:t>
                      </w:r>
                      <w:r w:rsidRPr="009877A7">
                        <w:rPr>
                          <w:color w:val="000000" w:themeColor="text1"/>
                          <w:sz w:val="21"/>
                          <w:szCs w:val="21"/>
                        </w:rPr>
                        <w:t>h</w:t>
                      </w:r>
                      <w:r w:rsidR="005F1A91">
                        <w:rPr>
                          <w:color w:val="000000" w:themeColor="text1"/>
                          <w:sz w:val="21"/>
                          <w:szCs w:val="21"/>
                        </w:rPr>
                        <w:t>ou</w:t>
                      </w:r>
                      <w:r w:rsidRPr="009877A7">
                        <w:rPr>
                          <w:color w:val="000000" w:themeColor="text1"/>
                          <w:sz w:val="21"/>
                          <w:szCs w:val="21"/>
                        </w:rPr>
                        <w:t>r time period.</w:t>
                      </w:r>
                    </w:p>
                  </w:txbxContent>
                </v:textbox>
                <w10:wrap type="topAndBottom" anchorx="margin"/>
              </v:roundrect>
            </w:pict>
          </mc:Fallback>
        </mc:AlternateContent>
      </w:r>
      <w:r w:rsidR="00FC48C8">
        <w:t xml:space="preserve"> </w:t>
      </w:r>
    </w:p>
    <w:p w14:paraId="3E27D0EE" w14:textId="74FAE28A" w:rsidR="00681D70" w:rsidRPr="00681D70" w:rsidRDefault="005F1A91" w:rsidP="005F1A91">
      <w:pPr>
        <w:pStyle w:val="Heading3"/>
      </w:pPr>
      <w:bookmarkStart w:id="6" w:name="_Toc129164636"/>
      <w:r w:rsidRPr="005F1A91">
        <w:t xml:space="preserve">2.3 </w:t>
      </w:r>
      <w:r>
        <w:t>Changing your password</w:t>
      </w:r>
      <w:bookmarkEnd w:id="6"/>
    </w:p>
    <w:p w14:paraId="18870F35" w14:textId="77777777" w:rsidR="002140A7" w:rsidRDefault="002140A7" w:rsidP="000750CC">
      <w:pPr>
        <w:jc w:val="both"/>
      </w:pPr>
      <w:r>
        <w:t xml:space="preserve">Once you have logged into Proteus with your current password, you can change it at any time. </w:t>
      </w:r>
    </w:p>
    <w:p w14:paraId="105F2871" w14:textId="77777777" w:rsidR="002140A7" w:rsidRDefault="002140A7" w:rsidP="000750CC">
      <w:pPr>
        <w:jc w:val="both"/>
      </w:pPr>
      <w:r>
        <w:t>Click on your username (located on the top menu bar, on the far right hand side).</w:t>
      </w:r>
    </w:p>
    <w:p w14:paraId="36E44856" w14:textId="77777777" w:rsidR="009445D7" w:rsidRDefault="002140A7" w:rsidP="000750CC">
      <w:pPr>
        <w:jc w:val="both"/>
      </w:pPr>
      <w:r>
        <w:t xml:space="preserve">Click </w:t>
      </w:r>
      <w:r w:rsidR="00B63F6F">
        <w:t>“</w:t>
      </w:r>
      <w:r>
        <w:t>Change My Password</w:t>
      </w:r>
      <w:r w:rsidR="00B63F6F">
        <w:t>”</w:t>
      </w:r>
      <w:r>
        <w:t xml:space="preserve">:     </w:t>
      </w:r>
    </w:p>
    <w:p w14:paraId="1EE4F36D" w14:textId="2BE85355" w:rsidR="009445D7" w:rsidRDefault="009445D7" w:rsidP="002140A7">
      <w:r>
        <w:rPr>
          <w:noProof/>
        </w:rPr>
        <w:lastRenderedPageBreak/>
        <mc:AlternateContent>
          <mc:Choice Requires="wps">
            <w:drawing>
              <wp:anchor distT="0" distB="0" distL="114300" distR="114300" simplePos="0" relativeHeight="251694080" behindDoc="0" locked="0" layoutInCell="1" allowOverlap="1" wp14:anchorId="0488FBCB" wp14:editId="4D0B5B46">
                <wp:simplePos x="0" y="0"/>
                <wp:positionH relativeFrom="column">
                  <wp:posOffset>4267200</wp:posOffset>
                </wp:positionH>
                <wp:positionV relativeFrom="paragraph">
                  <wp:posOffset>273050</wp:posOffset>
                </wp:positionV>
                <wp:extent cx="349250" cy="0"/>
                <wp:effectExtent l="0" t="76200" r="12700" b="95250"/>
                <wp:wrapNone/>
                <wp:docPr id="56" name="Straight Arrow Connector 56"/>
                <wp:cNvGraphicFramePr/>
                <a:graphic xmlns:a="http://schemas.openxmlformats.org/drawingml/2006/main">
                  <a:graphicData uri="http://schemas.microsoft.com/office/word/2010/wordprocessingShape">
                    <wps:wsp>
                      <wps:cNvCnPr/>
                      <wps:spPr>
                        <a:xfrm>
                          <a:off x="0" y="0"/>
                          <a:ext cx="3492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BFE56E3" id="_x0000_t32" coordsize="21600,21600" o:spt="32" o:oned="t" path="m,l21600,21600e" filled="f">
                <v:path arrowok="t" fillok="f" o:connecttype="none"/>
                <o:lock v:ext="edit" shapetype="t"/>
              </v:shapetype>
              <v:shape id="Straight Arrow Connector 56" o:spid="_x0000_s1026" type="#_x0000_t32" style="position:absolute;margin-left:336pt;margin-top:21.5pt;width:2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" strokecolor="#bc4542 [3045]">
                <v:stroke endarrow="block"/>
              </v:shape>
            </w:pict>
          </mc:Fallback>
        </mc:AlternateContent>
      </w:r>
      <w:r>
        <w:rPr>
          <w:noProof/>
        </w:rPr>
        <w:drawing>
          <wp:inline distT="0" distB="0" distL="0" distR="0" wp14:anchorId="1BE95D1A" wp14:editId="5589701D">
            <wp:extent cx="5731510" cy="25939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593975"/>
                    </a:xfrm>
                    <a:prstGeom prst="rect">
                      <a:avLst/>
                    </a:prstGeom>
                  </pic:spPr>
                </pic:pic>
              </a:graphicData>
            </a:graphic>
          </wp:inline>
        </w:drawing>
      </w:r>
    </w:p>
    <w:p w14:paraId="2D9F35C4" w14:textId="2D4E6D41" w:rsidR="002140A7" w:rsidRDefault="002140A7" w:rsidP="002140A7">
      <w:r>
        <w:t xml:space="preserve"> </w:t>
      </w:r>
      <w:r>
        <w:br w:type="textWrapping" w:clear="all"/>
        <w:t>Follow the instructions to create a passwor</w:t>
      </w:r>
      <w:r w:rsidR="001B6971">
        <w:t>d.</w:t>
      </w:r>
    </w:p>
    <w:p w14:paraId="4FDE7B51" w14:textId="47A73EB5" w:rsidR="002140A7" w:rsidRDefault="005F1A91" w:rsidP="002140A7">
      <w:r w:rsidRPr="00CB02DB">
        <w:rPr>
          <w:noProof/>
        </w:rPr>
        <mc:AlternateContent>
          <mc:Choice Requires="wps">
            <w:drawing>
              <wp:anchor distT="0" distB="0" distL="114300" distR="114300" simplePos="0" relativeHeight="251624448" behindDoc="0" locked="0" layoutInCell="1" allowOverlap="1" wp14:anchorId="6BCA5F93" wp14:editId="4DC16F08">
                <wp:simplePos x="0" y="0"/>
                <wp:positionH relativeFrom="margin">
                  <wp:posOffset>0</wp:posOffset>
                </wp:positionH>
                <wp:positionV relativeFrom="paragraph">
                  <wp:posOffset>335915</wp:posOffset>
                </wp:positionV>
                <wp:extent cx="5759450" cy="619125"/>
                <wp:effectExtent l="0" t="0" r="0" b="9525"/>
                <wp:wrapTopAndBottom/>
                <wp:docPr id="54" name="Rounded Rectangle 6"/>
                <wp:cNvGraphicFramePr/>
                <a:graphic xmlns:a="http://schemas.openxmlformats.org/drawingml/2006/main">
                  <a:graphicData uri="http://schemas.microsoft.com/office/word/2010/wordprocessingShape">
                    <wps:wsp>
                      <wps:cNvSpPr/>
                      <wps:spPr>
                        <a:xfrm>
                          <a:off x="0" y="0"/>
                          <a:ext cx="5759450" cy="619125"/>
                        </a:xfrm>
                        <a:prstGeom prst="round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C1803" w14:textId="77777777" w:rsidR="005F1A91" w:rsidRPr="00060302" w:rsidRDefault="005F1A91" w:rsidP="005F1A91">
                            <w:pPr>
                              <w:rPr>
                                <w:color w:val="000000" w:themeColor="text1"/>
                                <w:sz w:val="21"/>
                                <w:szCs w:val="21"/>
                              </w:rPr>
                            </w:pPr>
                            <w:r w:rsidRPr="00060302">
                              <w:rPr>
                                <w:color w:val="000000" w:themeColor="text1"/>
                                <w:sz w:val="21"/>
                                <w:szCs w:val="21"/>
                              </w:rPr>
                              <w:t xml:space="preserve">TIP: </w:t>
                            </w:r>
                            <w:r>
                              <w:rPr>
                                <w:color w:val="000000" w:themeColor="text1"/>
                                <w:sz w:val="21"/>
                                <w:szCs w:val="21"/>
                              </w:rPr>
                              <w:t>C</w:t>
                            </w:r>
                            <w:r w:rsidRPr="004574D1">
                              <w:rPr>
                                <w:color w:val="000000" w:themeColor="text1"/>
                                <w:sz w:val="21"/>
                                <w:szCs w:val="21"/>
                              </w:rPr>
                              <w:t>lick on the grey eye symbol (on the right hand of the Password field) to check the password you have entered</w:t>
                            </w:r>
                            <w:r>
                              <w:rPr>
                                <w:color w:val="000000" w:themeColor="text1"/>
                                <w:sz w:val="21"/>
                                <w:szCs w:val="21"/>
                              </w:rPr>
                              <w:t xml:space="preserve"> is correct</w:t>
                            </w:r>
                            <w:r w:rsidRPr="004574D1">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A5F93" id="_x0000_s1030" style="position:absolute;margin-left:0;margin-top:26.45pt;width:453.5pt;height:48.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" fillcolor="#92cddc [1944]" stroked="f" strokeweight="2pt">
                <v:textbox>
                  <w:txbxContent>
                    <w:p w14:paraId="0D6C1803" w14:textId="77777777" w:rsidR="005F1A91" w:rsidRPr="00060302" w:rsidRDefault="005F1A91" w:rsidP="005F1A91">
                      <w:pPr>
                        <w:rPr>
                          <w:color w:val="000000" w:themeColor="text1"/>
                          <w:sz w:val="21"/>
                          <w:szCs w:val="21"/>
                        </w:rPr>
                      </w:pPr>
                      <w:r w:rsidRPr="00060302">
                        <w:rPr>
                          <w:color w:val="000000" w:themeColor="text1"/>
                          <w:sz w:val="21"/>
                          <w:szCs w:val="21"/>
                        </w:rPr>
                        <w:t xml:space="preserve">TIP: </w:t>
                      </w:r>
                      <w:r>
                        <w:rPr>
                          <w:color w:val="000000" w:themeColor="text1"/>
                          <w:sz w:val="21"/>
                          <w:szCs w:val="21"/>
                        </w:rPr>
                        <w:t>C</w:t>
                      </w:r>
                      <w:r w:rsidRPr="004574D1">
                        <w:rPr>
                          <w:color w:val="000000" w:themeColor="text1"/>
                          <w:sz w:val="21"/>
                          <w:szCs w:val="21"/>
                        </w:rPr>
                        <w:t>lick on the grey eye symbol (on the right hand of the Password field) to check the password you have entered</w:t>
                      </w:r>
                      <w:r>
                        <w:rPr>
                          <w:color w:val="000000" w:themeColor="text1"/>
                          <w:sz w:val="21"/>
                          <w:szCs w:val="21"/>
                        </w:rPr>
                        <w:t xml:space="preserve"> is correct</w:t>
                      </w:r>
                      <w:r w:rsidRPr="004574D1">
                        <w:rPr>
                          <w:color w:val="000000" w:themeColor="text1"/>
                          <w:sz w:val="21"/>
                          <w:szCs w:val="21"/>
                        </w:rPr>
                        <w:t>:</w:t>
                      </w:r>
                    </w:p>
                  </w:txbxContent>
                </v:textbox>
                <w10:wrap type="topAndBottom" anchorx="margin"/>
              </v:roundrect>
            </w:pict>
          </mc:Fallback>
        </mc:AlternateContent>
      </w:r>
    </w:p>
    <w:p w14:paraId="252DA779" w14:textId="77777777" w:rsidR="002140A7" w:rsidRDefault="002140A7" w:rsidP="002140A7">
      <w:r>
        <w:t xml:space="preserve">Click </w:t>
      </w:r>
      <w:r w:rsidR="00741C8D">
        <w:t>“</w:t>
      </w:r>
      <w:r>
        <w:t>Save</w:t>
      </w:r>
      <w:r w:rsidR="00741C8D">
        <w:t>”</w:t>
      </w:r>
      <w:r>
        <w:t>:</w:t>
      </w:r>
    </w:p>
    <w:p w14:paraId="637E86A6" w14:textId="77777777" w:rsidR="002140A7" w:rsidRDefault="002140A7" w:rsidP="002140A7">
      <w:r>
        <w:rPr>
          <w:noProof/>
        </w:rPr>
        <w:drawing>
          <wp:inline distT="0" distB="0" distL="0" distR="0" wp14:anchorId="68AA43C9" wp14:editId="66F75F38">
            <wp:extent cx="5040000" cy="3251614"/>
            <wp:effectExtent l="19050" t="19050" r="27305" b="25400"/>
            <wp:docPr id="13" name="Picture 1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3251614"/>
                    </a:xfrm>
                    <a:prstGeom prst="rect">
                      <a:avLst/>
                    </a:prstGeom>
                    <a:noFill/>
                    <a:ln>
                      <a:solidFill>
                        <a:schemeClr val="tx1"/>
                      </a:solidFill>
                    </a:ln>
                  </pic:spPr>
                </pic:pic>
              </a:graphicData>
            </a:graphic>
          </wp:inline>
        </w:drawing>
      </w:r>
    </w:p>
    <w:p w14:paraId="08008944" w14:textId="77777777" w:rsidR="002140A7" w:rsidRDefault="002140A7" w:rsidP="002140A7">
      <w:r>
        <w:t>The following message will be displayed:</w:t>
      </w:r>
    </w:p>
    <w:p w14:paraId="179EABF4" w14:textId="77777777" w:rsidR="002140A7" w:rsidRDefault="002140A7" w:rsidP="002140A7">
      <w:pPr>
        <w:jc w:val="center"/>
      </w:pPr>
      <w:r>
        <w:rPr>
          <w:rFonts w:ascii="Arial" w:hAnsi="Arial" w:cs="Arial"/>
          <w:noProof/>
          <w:sz w:val="24"/>
          <w:szCs w:val="24"/>
        </w:rPr>
        <w:lastRenderedPageBreak/>
        <w:drawing>
          <wp:inline distT="0" distB="0" distL="0" distR="0" wp14:anchorId="3B0CC215" wp14:editId="737E7831">
            <wp:extent cx="2520000" cy="500769"/>
            <wp:effectExtent l="19050" t="19050" r="1397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12635" t="39552" r="31047" b="14179"/>
                    <a:stretch/>
                  </pic:blipFill>
                  <pic:spPr bwMode="auto">
                    <a:xfrm>
                      <a:off x="0" y="0"/>
                      <a:ext cx="2520000" cy="5007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3CDA5F3" w14:textId="77777777" w:rsidR="00495F14" w:rsidRDefault="00495F14" w:rsidP="000750CC"/>
    <w:p w14:paraId="53641100" w14:textId="77777777" w:rsidR="002140A7" w:rsidRDefault="000135F6" w:rsidP="00495F14">
      <w:pPr>
        <w:pStyle w:val="Heading2"/>
      </w:pPr>
      <w:bookmarkStart w:id="7" w:name="_Toc129164637"/>
      <w:r>
        <w:t xml:space="preserve">3 </w:t>
      </w:r>
      <w:r w:rsidR="00495F14">
        <w:t>Creating Proposal</w:t>
      </w:r>
      <w:bookmarkEnd w:id="7"/>
    </w:p>
    <w:p w14:paraId="40ED0FE8" w14:textId="77777777" w:rsidR="00495F14" w:rsidRDefault="00B63F6F" w:rsidP="00495F14">
      <w:r>
        <w:rPr>
          <w:rFonts w:ascii="Arial" w:hAnsi="Arial" w:cs="Arial"/>
          <w:bCs/>
          <w:noProof/>
        </w:rPr>
        <w:drawing>
          <wp:anchor distT="0" distB="0" distL="114300" distR="114300" simplePos="0" relativeHeight="251634688" behindDoc="0" locked="0" layoutInCell="1" allowOverlap="1" wp14:anchorId="55D5E477" wp14:editId="09AA7C08">
            <wp:simplePos x="0" y="0"/>
            <wp:positionH relativeFrom="column">
              <wp:posOffset>227330</wp:posOffset>
            </wp:positionH>
            <wp:positionV relativeFrom="paragraph">
              <wp:posOffset>594995</wp:posOffset>
            </wp:positionV>
            <wp:extent cx="5039995" cy="2620010"/>
            <wp:effectExtent l="19050" t="19050" r="27305" b="279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2620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95F14">
        <w:t xml:space="preserve">In order to create your proposal, you will need to click on “Create a Proposal” from the home page, in the </w:t>
      </w:r>
      <w:r>
        <w:t>“</w:t>
      </w:r>
      <w:r w:rsidR="00495F14">
        <w:t>Commissions</w:t>
      </w:r>
      <w:r>
        <w:t>”</w:t>
      </w:r>
      <w:r w:rsidR="00495F14">
        <w:t xml:space="preserve"> section.</w:t>
      </w:r>
    </w:p>
    <w:p w14:paraId="61880821" w14:textId="77777777" w:rsidR="00495F14" w:rsidRDefault="00495F14" w:rsidP="00495F14"/>
    <w:p w14:paraId="3AACB374" w14:textId="77777777" w:rsidR="00495F14" w:rsidRDefault="00495F14" w:rsidP="00495F14">
      <w:r>
        <w:t xml:space="preserve">The </w:t>
      </w:r>
      <w:r w:rsidR="00B63F6F">
        <w:t>“</w:t>
      </w:r>
      <w:r>
        <w:t>Create Proposal</w:t>
      </w:r>
      <w:r w:rsidR="00B63F6F">
        <w:t>”</w:t>
      </w:r>
      <w:r>
        <w:t xml:space="preserve"> screen will then be displayed: </w:t>
      </w:r>
    </w:p>
    <w:p w14:paraId="0E6D3E56" w14:textId="66336CF6" w:rsidR="00495F14" w:rsidRDefault="00F543B5" w:rsidP="00B22A71">
      <w:pPr>
        <w:jc w:val="center"/>
      </w:pPr>
      <w:r w:rsidRPr="00F543B5">
        <w:rPr>
          <w:noProof/>
        </w:rPr>
        <w:lastRenderedPageBreak/>
        <w:t xml:space="preserve"> </w:t>
      </w:r>
      <w:bookmarkEnd w:id="0"/>
      <w:r>
        <w:rPr>
          <w:noProof/>
        </w:rPr>
        <w:drawing>
          <wp:inline distT="0" distB="0" distL="0" distR="0" wp14:anchorId="5A275880" wp14:editId="12B92DA3">
            <wp:extent cx="4883150" cy="368481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7493" cy="3688091"/>
                    </a:xfrm>
                    <a:prstGeom prst="rect">
                      <a:avLst/>
                    </a:prstGeom>
                  </pic:spPr>
                </pic:pic>
              </a:graphicData>
            </a:graphic>
          </wp:inline>
        </w:drawing>
      </w:r>
    </w:p>
    <w:p w14:paraId="0FFD30E0" w14:textId="7B9C1FFA" w:rsidR="00495F14" w:rsidRDefault="00495F14" w:rsidP="009E6AF9">
      <w:pPr>
        <w:jc w:val="both"/>
      </w:pPr>
      <w:r>
        <w:t>First,</w:t>
      </w:r>
      <w:r w:rsidR="005C4669">
        <w:t xml:space="preserve"> you have the option</w:t>
      </w:r>
      <w:r w:rsidR="000750CC">
        <w:t xml:space="preserve"> to</w:t>
      </w:r>
      <w:r>
        <w:t xml:space="preserve"> enter the minimum amount of required data into the </w:t>
      </w:r>
      <w:r w:rsidR="006D74AB">
        <w:t>p</w:t>
      </w:r>
      <w:r>
        <w:t>roposal</w:t>
      </w:r>
      <w:r w:rsidR="005C4669">
        <w:t xml:space="preserve"> and save this as a draft. </w:t>
      </w:r>
      <w:r>
        <w:t xml:space="preserve">The </w:t>
      </w:r>
      <w:r w:rsidR="006D74AB">
        <w:t>t</w:t>
      </w:r>
      <w:r w:rsidR="00F735CA">
        <w:t xml:space="preserve">itle and the </w:t>
      </w:r>
      <w:r>
        <w:t xml:space="preserve">fields marked with an asterisk are all required. </w:t>
      </w:r>
    </w:p>
    <w:p w14:paraId="7F48CDB9" w14:textId="77777777" w:rsidR="00495F14" w:rsidRDefault="00495F14" w:rsidP="009E6AF9">
      <w:pPr>
        <w:jc w:val="both"/>
      </w:pPr>
      <w:r>
        <w:t xml:space="preserve">By doing this you can ensure that should any </w:t>
      </w:r>
      <w:r w:rsidR="00F735CA">
        <w:t xml:space="preserve">issues occur with the </w:t>
      </w:r>
      <w:r w:rsidR="006D74AB">
        <w:t>p</w:t>
      </w:r>
      <w:r w:rsidR="00F735CA">
        <w:t xml:space="preserve">roposal while you are adding the descriptions, you will have saved the basic proposal. </w:t>
      </w:r>
    </w:p>
    <w:p w14:paraId="270935EF" w14:textId="77777777" w:rsidR="00F735CA" w:rsidRDefault="00F735CA" w:rsidP="00495F14">
      <w:r>
        <w:t xml:space="preserve">The fields are filled in as follows: </w:t>
      </w:r>
    </w:p>
    <w:p w14:paraId="2766D1E4" w14:textId="548D4FDF" w:rsidR="00F735CA" w:rsidRDefault="00F735CA" w:rsidP="009E6AF9">
      <w:pPr>
        <w:jc w:val="both"/>
      </w:pPr>
      <w:r w:rsidRPr="00F735CA">
        <w:rPr>
          <w:b/>
          <w:bCs/>
        </w:rPr>
        <w:t>Network:</w:t>
      </w:r>
      <w:r>
        <w:t xml:space="preserve"> </w:t>
      </w:r>
      <w:r w:rsidR="009E6AF9">
        <w:t>C</w:t>
      </w:r>
      <w:r>
        <w:t xml:space="preserve">lick to reveal a list of the Networks that have a current </w:t>
      </w:r>
      <w:r w:rsidR="006D74AB">
        <w:t>“</w:t>
      </w:r>
      <w:r>
        <w:t>Commissioning Round</w:t>
      </w:r>
      <w:r w:rsidR="006D74AB">
        <w:t>”</w:t>
      </w:r>
      <w:r>
        <w:t xml:space="preserve"> open. Select the correct Network.</w:t>
      </w:r>
    </w:p>
    <w:p w14:paraId="2E8ED6EB" w14:textId="0387B346" w:rsidR="00F735CA" w:rsidRDefault="00F735CA" w:rsidP="009E6AF9">
      <w:pPr>
        <w:jc w:val="both"/>
      </w:pPr>
      <w:r w:rsidRPr="00F735CA">
        <w:rPr>
          <w:b/>
          <w:bCs/>
        </w:rPr>
        <w:t>Comm Year / Round</w:t>
      </w:r>
      <w:r>
        <w:t xml:space="preserve">: </w:t>
      </w:r>
      <w:r w:rsidR="009E6AF9">
        <w:t>C</w:t>
      </w:r>
      <w:r>
        <w:t xml:space="preserve">lick to select the correct </w:t>
      </w:r>
      <w:r w:rsidR="006D74AB">
        <w:t>“</w:t>
      </w:r>
      <w:r>
        <w:t>Commissioning Year and Round</w:t>
      </w:r>
      <w:r w:rsidR="006D74AB">
        <w:t>”</w:t>
      </w:r>
      <w:r>
        <w:t>.</w:t>
      </w:r>
    </w:p>
    <w:p w14:paraId="38D7CCF7" w14:textId="63100C3D" w:rsidR="00F735CA" w:rsidRDefault="005C4669" w:rsidP="009E6AF9">
      <w:pPr>
        <w:jc w:val="both"/>
      </w:pPr>
      <w:r w:rsidRPr="00CB02DB">
        <w:rPr>
          <w:noProof/>
        </w:rPr>
        <mc:AlternateContent>
          <mc:Choice Requires="wps">
            <w:drawing>
              <wp:anchor distT="0" distB="0" distL="114300" distR="114300" simplePos="0" relativeHeight="251636736" behindDoc="0" locked="0" layoutInCell="1" allowOverlap="1" wp14:anchorId="66B867F7" wp14:editId="4B7959A7">
                <wp:simplePos x="0" y="0"/>
                <wp:positionH relativeFrom="margin">
                  <wp:posOffset>9525</wp:posOffset>
                </wp:positionH>
                <wp:positionV relativeFrom="paragraph">
                  <wp:posOffset>351155</wp:posOffset>
                </wp:positionV>
                <wp:extent cx="5759450" cy="762000"/>
                <wp:effectExtent l="0" t="0" r="0" b="0"/>
                <wp:wrapTopAndBottom/>
                <wp:docPr id="17" name="Rounded Rectangle 17"/>
                <wp:cNvGraphicFramePr/>
                <a:graphic xmlns:a="http://schemas.openxmlformats.org/drawingml/2006/main">
                  <a:graphicData uri="http://schemas.microsoft.com/office/word/2010/wordprocessingShape">
                    <wps:wsp>
                      <wps:cNvSpPr/>
                      <wps:spPr>
                        <a:xfrm>
                          <a:off x="0" y="0"/>
                          <a:ext cx="5759450" cy="76200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87B2D" w14:textId="4DF67859" w:rsidR="00AA42DC" w:rsidRPr="00060302" w:rsidRDefault="00AA42DC" w:rsidP="005C4669">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009E6AF9">
                              <w:rPr>
                                <w:color w:val="000000" w:themeColor="text1"/>
                                <w:sz w:val="21"/>
                                <w:szCs w:val="21"/>
                              </w:rPr>
                              <w:t>T</w:t>
                            </w:r>
                            <w:r w:rsidRPr="005C4669">
                              <w:rPr>
                                <w:color w:val="000000" w:themeColor="text1"/>
                                <w:sz w:val="21"/>
                                <w:szCs w:val="21"/>
                              </w:rPr>
                              <w:t xml:space="preserve">he network must be selected first in order to display the options available in the </w:t>
                            </w:r>
                            <w:r>
                              <w:rPr>
                                <w:color w:val="000000" w:themeColor="text1"/>
                                <w:sz w:val="21"/>
                                <w:szCs w:val="21"/>
                              </w:rPr>
                              <w:t>“</w:t>
                            </w:r>
                            <w:r w:rsidRPr="005C4669">
                              <w:rPr>
                                <w:color w:val="000000" w:themeColor="text1"/>
                                <w:sz w:val="21"/>
                                <w:szCs w:val="21"/>
                              </w:rPr>
                              <w:t>Comm Year/Round</w:t>
                            </w:r>
                            <w:r>
                              <w:rPr>
                                <w:color w:val="000000" w:themeColor="text1"/>
                                <w:sz w:val="21"/>
                                <w:szCs w:val="21"/>
                              </w:rPr>
                              <w:t>”</w:t>
                            </w:r>
                            <w:r w:rsidRPr="005C4669">
                              <w:rPr>
                                <w:color w:val="000000" w:themeColor="text1"/>
                                <w:sz w:val="21"/>
                                <w:szCs w:val="21"/>
                              </w:rPr>
                              <w:t xml:space="preserve"> and </w:t>
                            </w:r>
                            <w:r>
                              <w:rPr>
                                <w:color w:val="000000" w:themeColor="text1"/>
                                <w:sz w:val="21"/>
                                <w:szCs w:val="21"/>
                              </w:rPr>
                              <w:t>“</w:t>
                            </w:r>
                            <w:r w:rsidRPr="005C4669">
                              <w:rPr>
                                <w:color w:val="000000" w:themeColor="text1"/>
                                <w:sz w:val="21"/>
                                <w:szCs w:val="21"/>
                              </w:rPr>
                              <w:t>Comm Brief</w:t>
                            </w:r>
                            <w:r>
                              <w:rPr>
                                <w:color w:val="000000" w:themeColor="text1"/>
                                <w:sz w:val="21"/>
                                <w:szCs w:val="21"/>
                              </w:rPr>
                              <w:t>”</w:t>
                            </w:r>
                            <w:r w:rsidRPr="005C4669">
                              <w:rPr>
                                <w:color w:val="000000" w:themeColor="text1"/>
                                <w:sz w:val="21"/>
                                <w:szCs w:val="21"/>
                              </w:rPr>
                              <w:t xml:space="preserve"> fields.  If the expected brief is not visible, please contact the network.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867F7" id="Rounded Rectangle 17" o:spid="_x0000_s1031" style="position:absolute;left:0;text-align:left;margin-left:.75pt;margin-top:27.65pt;width:453.5pt;height:60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" fillcolor="#e5b8b7 [1301]" stroked="f" strokeweight="2pt">
                <v:textbox>
                  <w:txbxContent>
                    <w:p w14:paraId="15E87B2D" w14:textId="4DF67859" w:rsidR="00AA42DC" w:rsidRPr="00060302" w:rsidRDefault="00AA42DC" w:rsidP="005C4669">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009E6AF9">
                        <w:rPr>
                          <w:color w:val="000000" w:themeColor="text1"/>
                          <w:sz w:val="21"/>
                          <w:szCs w:val="21"/>
                        </w:rPr>
                        <w:t>T</w:t>
                      </w:r>
                      <w:r w:rsidRPr="005C4669">
                        <w:rPr>
                          <w:color w:val="000000" w:themeColor="text1"/>
                          <w:sz w:val="21"/>
                          <w:szCs w:val="21"/>
                        </w:rPr>
                        <w:t xml:space="preserve">he network must be selected first in order to display the options available in the </w:t>
                      </w:r>
                      <w:r>
                        <w:rPr>
                          <w:color w:val="000000" w:themeColor="text1"/>
                          <w:sz w:val="21"/>
                          <w:szCs w:val="21"/>
                        </w:rPr>
                        <w:t>“</w:t>
                      </w:r>
                      <w:r w:rsidRPr="005C4669">
                        <w:rPr>
                          <w:color w:val="000000" w:themeColor="text1"/>
                          <w:sz w:val="21"/>
                          <w:szCs w:val="21"/>
                        </w:rPr>
                        <w:t>Comm Year/Round</w:t>
                      </w:r>
                      <w:r>
                        <w:rPr>
                          <w:color w:val="000000" w:themeColor="text1"/>
                          <w:sz w:val="21"/>
                          <w:szCs w:val="21"/>
                        </w:rPr>
                        <w:t>”</w:t>
                      </w:r>
                      <w:r w:rsidRPr="005C4669">
                        <w:rPr>
                          <w:color w:val="000000" w:themeColor="text1"/>
                          <w:sz w:val="21"/>
                          <w:szCs w:val="21"/>
                        </w:rPr>
                        <w:t xml:space="preserve"> and </w:t>
                      </w:r>
                      <w:r>
                        <w:rPr>
                          <w:color w:val="000000" w:themeColor="text1"/>
                          <w:sz w:val="21"/>
                          <w:szCs w:val="21"/>
                        </w:rPr>
                        <w:t>“</w:t>
                      </w:r>
                      <w:r w:rsidRPr="005C4669">
                        <w:rPr>
                          <w:color w:val="000000" w:themeColor="text1"/>
                          <w:sz w:val="21"/>
                          <w:szCs w:val="21"/>
                        </w:rPr>
                        <w:t>Comm Brief</w:t>
                      </w:r>
                      <w:r>
                        <w:rPr>
                          <w:color w:val="000000" w:themeColor="text1"/>
                          <w:sz w:val="21"/>
                          <w:szCs w:val="21"/>
                        </w:rPr>
                        <w:t>”</w:t>
                      </w:r>
                      <w:r w:rsidRPr="005C4669">
                        <w:rPr>
                          <w:color w:val="000000" w:themeColor="text1"/>
                          <w:sz w:val="21"/>
                          <w:szCs w:val="21"/>
                        </w:rPr>
                        <w:t xml:space="preserve"> fields.  If the expected brief is not visible, please contact the network.  </w:t>
                      </w:r>
                    </w:p>
                  </w:txbxContent>
                </v:textbox>
                <w10:wrap type="topAndBottom" anchorx="margin"/>
              </v:roundrect>
            </w:pict>
          </mc:Fallback>
        </mc:AlternateContent>
      </w:r>
      <w:r w:rsidR="00F735CA" w:rsidRPr="00F735CA">
        <w:rPr>
          <w:b/>
          <w:bCs/>
        </w:rPr>
        <w:t>Comm Brief:</w:t>
      </w:r>
      <w:r w:rsidR="00F735CA">
        <w:t xml:space="preserve"> </w:t>
      </w:r>
      <w:r w:rsidR="009E6AF9">
        <w:t>C</w:t>
      </w:r>
      <w:r w:rsidR="00F735CA">
        <w:t xml:space="preserve">lick to select the correct </w:t>
      </w:r>
      <w:r w:rsidR="006D74AB">
        <w:t>“</w:t>
      </w:r>
      <w:r w:rsidR="00F735CA">
        <w:t>Commissioning Brief</w:t>
      </w:r>
      <w:r w:rsidR="006D74AB">
        <w:t>”</w:t>
      </w:r>
      <w:r w:rsidR="00F735CA">
        <w:t xml:space="preserve">.  </w:t>
      </w:r>
    </w:p>
    <w:p w14:paraId="49DEE02B" w14:textId="77777777" w:rsidR="005C4669" w:rsidRDefault="005C4669" w:rsidP="00F735CA"/>
    <w:p w14:paraId="064AB38E" w14:textId="0BD8D167" w:rsidR="005C4669" w:rsidRDefault="005C4669" w:rsidP="009E6AF9">
      <w:pPr>
        <w:jc w:val="both"/>
      </w:pPr>
      <w:r w:rsidRPr="005C4669">
        <w:rPr>
          <w:b/>
          <w:bCs/>
        </w:rPr>
        <w:t>Numbers:</w:t>
      </w:r>
      <w:r>
        <w:t xml:space="preserve"> </w:t>
      </w:r>
      <w:r w:rsidR="009E6AF9">
        <w:t>E</w:t>
      </w:r>
      <w:r>
        <w:t>nter as whole numbers with no decimal points.</w:t>
      </w:r>
    </w:p>
    <w:p w14:paraId="7AD71192" w14:textId="6EAF24DD" w:rsidR="005C4669" w:rsidRDefault="005C4669" w:rsidP="009E6AF9">
      <w:pPr>
        <w:jc w:val="both"/>
      </w:pPr>
      <w:r w:rsidRPr="005C4669">
        <w:rPr>
          <w:b/>
          <w:bCs/>
        </w:rPr>
        <w:t>Dates:</w:t>
      </w:r>
      <w:r>
        <w:t xml:space="preserve"> </w:t>
      </w:r>
      <w:r w:rsidR="009E6AF9">
        <w:t>E</w:t>
      </w:r>
      <w:r>
        <w:t>nter date in the following format:   DD/MM/YYYY</w:t>
      </w:r>
    </w:p>
    <w:p w14:paraId="27C9F6B7" w14:textId="61411BA0" w:rsidR="005C4669" w:rsidRDefault="005C4669" w:rsidP="009E6AF9">
      <w:pPr>
        <w:jc w:val="both"/>
      </w:pPr>
      <w:r w:rsidRPr="005C4669">
        <w:rPr>
          <w:b/>
          <w:bCs/>
        </w:rPr>
        <w:t>Price per Episode:</w:t>
      </w:r>
      <w:r>
        <w:t xml:space="preserve"> </w:t>
      </w:r>
      <w:r w:rsidR="009E6AF9">
        <w:t>E</w:t>
      </w:r>
      <w:r>
        <w:t>nter a figure here if you wish to propose a figure which is different from the guide price.</w:t>
      </w:r>
    </w:p>
    <w:p w14:paraId="0A0A9AE2" w14:textId="71BDA27A" w:rsidR="005C4669" w:rsidRDefault="005C4669" w:rsidP="009E6AF9">
      <w:pPr>
        <w:jc w:val="both"/>
      </w:pPr>
      <w:r w:rsidRPr="005C4669">
        <w:rPr>
          <w:b/>
          <w:bCs/>
        </w:rPr>
        <w:lastRenderedPageBreak/>
        <w:t>Guide Price per Episode:</w:t>
      </w:r>
      <w:r>
        <w:t xml:space="preserve"> </w:t>
      </w:r>
      <w:r w:rsidR="009E6AF9">
        <w:t>F</w:t>
      </w:r>
      <w:r>
        <w:t>illed in by the Network.</w:t>
      </w:r>
    </w:p>
    <w:p w14:paraId="7D2B625C" w14:textId="039AF0C2" w:rsidR="00DF2C99" w:rsidRDefault="00DF2C99" w:rsidP="009E6AF9">
      <w:pPr>
        <w:jc w:val="both"/>
        <w:rPr>
          <w:rFonts w:ascii="Calibri" w:hAnsi="Calibri" w:cs="Calibri"/>
        </w:rPr>
      </w:pPr>
      <w:r>
        <w:rPr>
          <w:b/>
          <w:bCs/>
        </w:rPr>
        <w:t xml:space="preserve">Diverse Company Leadership </w:t>
      </w:r>
      <w:r>
        <w:t>– Select ‘Not Known’, ‘Yes’ or ‘No’ from the dropdown to indicate whether your company leadership meets this criterion</w:t>
      </w:r>
      <w:r w:rsidR="009E6AF9">
        <w:t>.</w:t>
      </w:r>
    </w:p>
    <w:p w14:paraId="04694BA7" w14:textId="10000910" w:rsidR="00DF2C99" w:rsidRDefault="00DF2C99" w:rsidP="009E6AF9">
      <w:pPr>
        <w:jc w:val="both"/>
      </w:pPr>
      <w:r>
        <w:rPr>
          <w:b/>
          <w:bCs/>
        </w:rPr>
        <w:t xml:space="preserve">Diverse Production Leadership </w:t>
      </w:r>
      <w:r>
        <w:t>- Select ‘Not Known’, ‘Yes’ or ‘No’ from the dropdown to indicate whether your production team leadership meets this criterion</w:t>
      </w:r>
      <w:r w:rsidR="00390169">
        <w:t>.</w:t>
      </w:r>
    </w:p>
    <w:p w14:paraId="5687EC41" w14:textId="72C76F06" w:rsidR="00DF2C99" w:rsidRDefault="00DF2C99" w:rsidP="009E6AF9">
      <w:pPr>
        <w:jc w:val="both"/>
      </w:pPr>
      <w:r>
        <w:rPr>
          <w:b/>
          <w:bCs/>
        </w:rPr>
        <w:t xml:space="preserve">Diverse Story or Portrayal </w:t>
      </w:r>
      <w:r>
        <w:t>- Select ‘Not Known’, ‘Yes’ or ‘No’ from the dropdown to indicate whether your story or portrayal meet this criterion</w:t>
      </w:r>
      <w:r w:rsidR="00390169">
        <w:t>.</w:t>
      </w:r>
    </w:p>
    <w:p w14:paraId="70F4DF67" w14:textId="35D986F9" w:rsidR="00DF2C99" w:rsidRDefault="00DF2C99" w:rsidP="009E6AF9">
      <w:pPr>
        <w:jc w:val="both"/>
      </w:pPr>
      <w:r>
        <w:t>You can find information about the BBC’s Diversity &amp; Inclusion criteria on the BBC Commissioning site (follow the blue hyperlink above the D&amp;I fields)</w:t>
      </w:r>
      <w:r w:rsidR="009E6AF9">
        <w:t>.</w:t>
      </w:r>
    </w:p>
    <w:p w14:paraId="4E60FBDD" w14:textId="79AB1D28" w:rsidR="00DF2C99" w:rsidRDefault="00DF2C99" w:rsidP="005C4669"/>
    <w:p w14:paraId="348A7980" w14:textId="3F63E19E" w:rsidR="00DF2C99" w:rsidRPr="00B22A71" w:rsidRDefault="00DF2C99" w:rsidP="005C4669">
      <w:pPr>
        <w:rPr>
          <w:rFonts w:ascii="Calibri" w:hAnsi="Calibri" w:cs="Calibri"/>
        </w:rPr>
      </w:pPr>
      <w:r>
        <w:rPr>
          <w:noProof/>
        </w:rPr>
        <w:drawing>
          <wp:inline distT="0" distB="0" distL="0" distR="0" wp14:anchorId="75D33420" wp14:editId="4283A5A3">
            <wp:extent cx="4543425" cy="1866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3425" cy="1866900"/>
                    </a:xfrm>
                    <a:prstGeom prst="rect">
                      <a:avLst/>
                    </a:prstGeom>
                  </pic:spPr>
                </pic:pic>
              </a:graphicData>
            </a:graphic>
          </wp:inline>
        </w:drawing>
      </w:r>
    </w:p>
    <w:p w14:paraId="0005FD0A" w14:textId="55F9CE3E" w:rsidR="005E7F1F" w:rsidRDefault="005E7F1F" w:rsidP="009E6AF9">
      <w:pPr>
        <w:jc w:val="both"/>
      </w:pPr>
      <w:r w:rsidRPr="005E7F1F">
        <w:rPr>
          <w:b/>
          <w:bCs/>
        </w:rPr>
        <w:t>Add / Edit Notes Here section:</w:t>
      </w:r>
      <w:r w:rsidR="00C97443">
        <w:t xml:space="preserve"> </w:t>
      </w:r>
      <w:r w:rsidR="009E6AF9">
        <w:t>I</w:t>
      </w:r>
      <w:r w:rsidR="00C97443">
        <w:t>nformation entered here is</w:t>
      </w:r>
      <w:r>
        <w:t xml:space="preserve"> sent to the network. You may also add any comments you wish to send to the commissioners which do</w:t>
      </w:r>
      <w:r w:rsidR="009E6AF9">
        <w:t xml:space="preserve"> </w:t>
      </w:r>
      <w:r>
        <w:t>n</w:t>
      </w:r>
      <w:r w:rsidR="009E6AF9">
        <w:t>o</w:t>
      </w:r>
      <w:r>
        <w:t>t fit appropriately in any of the other fields.</w:t>
      </w:r>
    </w:p>
    <w:p w14:paraId="00C907A8" w14:textId="77777777" w:rsidR="005E7F1F" w:rsidRDefault="005E7F1F" w:rsidP="009E6AF9">
      <w:pPr>
        <w:jc w:val="both"/>
      </w:pPr>
      <w:r>
        <w:t xml:space="preserve">Any questions relating to BBC Editorial Guidelines should be addressed to the relevant network compliance editor.      </w:t>
      </w:r>
    </w:p>
    <w:p w14:paraId="3B377327" w14:textId="25D54F84" w:rsidR="005E7F1F" w:rsidRDefault="005E7F1F" w:rsidP="009E6AF9">
      <w:pPr>
        <w:jc w:val="both"/>
      </w:pPr>
      <w:r w:rsidRPr="005E7F1F">
        <w:rPr>
          <w:b/>
          <w:bCs/>
        </w:rPr>
        <w:t>Private Notes section:</w:t>
      </w:r>
      <w:r w:rsidR="00C1483B">
        <w:t xml:space="preserve"> I</w:t>
      </w:r>
      <w:r>
        <w:t>nformation entered here is NOT submitted to the network or visible to the network at any point.</w:t>
      </w:r>
      <w:r w:rsidR="009E6AF9">
        <w:t xml:space="preserve"> If required, t</w:t>
      </w:r>
      <w:r>
        <w:t>his field is provided for you to make notes on your proposal</w:t>
      </w:r>
      <w:r w:rsidR="009E6AF9">
        <w:t>.</w:t>
      </w:r>
    </w:p>
    <w:p w14:paraId="59496C5C" w14:textId="77777777" w:rsidR="005E7F1F" w:rsidRDefault="005E7F1F" w:rsidP="00C1483B">
      <w:pPr>
        <w:jc w:val="both"/>
      </w:pPr>
      <w:r w:rsidRPr="005E7F1F">
        <w:rPr>
          <w:b/>
          <w:bCs/>
        </w:rPr>
        <w:t>Synopsis</w:t>
      </w:r>
      <w:r>
        <w:t xml:space="preserve">: The short synopsis and full synopsis fields are at the bottom of the form. </w:t>
      </w:r>
    </w:p>
    <w:p w14:paraId="70CEFB82" w14:textId="1411D3EB" w:rsidR="005E7F1F" w:rsidRDefault="005E7F1F" w:rsidP="00C1483B">
      <w:pPr>
        <w:jc w:val="both"/>
      </w:pPr>
      <w:r>
        <w:t xml:space="preserve">Refer to the </w:t>
      </w:r>
      <w:r w:rsidR="006D74AB">
        <w:t>“</w:t>
      </w:r>
      <w:r>
        <w:t>Commissioning Guidelines/Brief</w:t>
      </w:r>
      <w:r w:rsidR="006D74AB">
        <w:t>”</w:t>
      </w:r>
      <w:r>
        <w:t xml:space="preserve"> document issued by the relevant network to find out exactly what they require and what their word limits are (these may vary between networks).</w:t>
      </w:r>
    </w:p>
    <w:p w14:paraId="0AFB887C" w14:textId="18B054D4" w:rsidR="00DF2C99" w:rsidRDefault="00DF2C99" w:rsidP="009E6AF9">
      <w:pPr>
        <w:jc w:val="both"/>
      </w:pPr>
      <w:r>
        <w:rPr>
          <w:b/>
          <w:bCs/>
        </w:rPr>
        <w:t>Diversity &amp; Inclusion</w:t>
      </w:r>
    </w:p>
    <w:p w14:paraId="4F938E41" w14:textId="1DECE2A1" w:rsidR="005E7F1F" w:rsidRDefault="00DF2C99" w:rsidP="009E6AF9">
      <w:pPr>
        <w:jc w:val="both"/>
      </w:pPr>
      <w:r>
        <w:t>This is your opportunity to tell us how your proposal meets the BBC’s criteria for diverse stories and portrayal</w:t>
      </w:r>
      <w:r w:rsidR="00F23833">
        <w:t>s. Y</w:t>
      </w:r>
      <w:r>
        <w:t xml:space="preserve">ou can find out more by following the blue hyperlink on the </w:t>
      </w:r>
      <w:r>
        <w:lastRenderedPageBreak/>
        <w:t xml:space="preserve">proposal form, entitled ‘BBC Commissioning Site’. Please note that this text field relates to Diverse stories and portrayals </w:t>
      </w:r>
      <w:r>
        <w:rPr>
          <w:b/>
          <w:bCs/>
        </w:rPr>
        <w:t>only</w:t>
      </w:r>
      <w:r>
        <w:t xml:space="preserve"> and should not include any information about individuals.</w:t>
      </w:r>
    </w:p>
    <w:p w14:paraId="6AC54055" w14:textId="6B4A28FD" w:rsidR="005E7F1F" w:rsidRDefault="005E7F1F" w:rsidP="00F23833">
      <w:pPr>
        <w:jc w:val="both"/>
      </w:pPr>
      <w:r w:rsidRPr="005E7F1F">
        <w:rPr>
          <w:b/>
          <w:bCs/>
        </w:rPr>
        <w:t>Multimedia Ideas section:</w:t>
      </w:r>
      <w:r>
        <w:t xml:space="preserve"> </w:t>
      </w:r>
      <w:r w:rsidR="00C1483B">
        <w:t>E</w:t>
      </w:r>
      <w:r>
        <w:t xml:space="preserve">ntering information here is optional.  Refer to the relevant network </w:t>
      </w:r>
      <w:r w:rsidR="006D74AB">
        <w:t>“</w:t>
      </w:r>
      <w:r>
        <w:t>Commissioning Guidelines</w:t>
      </w:r>
      <w:r w:rsidR="006D74AB">
        <w:t>”</w:t>
      </w:r>
      <w:r>
        <w:t xml:space="preserve"> document or contact the network to discuss.   </w:t>
      </w:r>
    </w:p>
    <w:p w14:paraId="2C41EC39" w14:textId="77777777" w:rsidR="005E7F1F" w:rsidRDefault="000135F6" w:rsidP="005E7F1F">
      <w:pPr>
        <w:pStyle w:val="Heading3"/>
      </w:pPr>
      <w:bookmarkStart w:id="8" w:name="_Toc129164638"/>
      <w:r>
        <w:t xml:space="preserve">3.1 </w:t>
      </w:r>
      <w:r w:rsidR="005E7F1F">
        <w:t>Save Your Proposal</w:t>
      </w:r>
      <w:bookmarkEnd w:id="8"/>
    </w:p>
    <w:p w14:paraId="78101D8C" w14:textId="2897FBA9" w:rsidR="005E7F1F" w:rsidRDefault="005E7F1F" w:rsidP="00C1483B">
      <w:pPr>
        <w:jc w:val="both"/>
      </w:pPr>
      <w:r>
        <w:t xml:space="preserve">Once all the mandatory fields have been filled in, it is possible to click the </w:t>
      </w:r>
      <w:r w:rsidR="006D74AB">
        <w:t>“</w:t>
      </w:r>
      <w:r>
        <w:t>Save as Draft</w:t>
      </w:r>
      <w:r w:rsidR="006D74AB">
        <w:t xml:space="preserve">” </w:t>
      </w:r>
      <w:r>
        <w:t xml:space="preserve">button (located at the bottom of the form) and return later to complete.  </w:t>
      </w:r>
    </w:p>
    <w:p w14:paraId="1D4A71B5" w14:textId="77777777" w:rsidR="005E7F1F" w:rsidRDefault="005E7F1F" w:rsidP="00C1483B">
      <w:pPr>
        <w:jc w:val="both"/>
      </w:pPr>
      <w:r>
        <w:t xml:space="preserve">You will need to </w:t>
      </w:r>
      <w:r w:rsidR="006D74AB">
        <w:t>“</w:t>
      </w:r>
      <w:r>
        <w:t>Search</w:t>
      </w:r>
      <w:r w:rsidR="006D74AB">
        <w:t>”</w:t>
      </w:r>
      <w:r>
        <w:t xml:space="preserve"> for the proposal again (see Search for Existing Proposal section). </w:t>
      </w:r>
    </w:p>
    <w:p w14:paraId="4BF8EB52" w14:textId="77777777" w:rsidR="005E7F1F" w:rsidRDefault="005E7F1F" w:rsidP="000750CC">
      <w:pPr>
        <w:jc w:val="both"/>
      </w:pPr>
      <w:r>
        <w:t>You can also navigate back to your draft proposal through the “Recently Viewed” section on your homepage:</w:t>
      </w:r>
    </w:p>
    <w:p w14:paraId="276875F8" w14:textId="77777777" w:rsidR="005E7F1F" w:rsidRDefault="005E7F1F" w:rsidP="005E7F1F">
      <w:pPr>
        <w:jc w:val="center"/>
      </w:pPr>
      <w:r>
        <w:rPr>
          <w:rFonts w:ascii="Arial" w:hAnsi="Arial" w:cs="Arial"/>
          <w:noProof/>
          <w:sz w:val="24"/>
          <w:szCs w:val="24"/>
        </w:rPr>
        <w:drawing>
          <wp:inline distT="0" distB="0" distL="0" distR="0" wp14:anchorId="09713D3A" wp14:editId="5846A094">
            <wp:extent cx="3505200" cy="1866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5200" cy="1866900"/>
                    </a:xfrm>
                    <a:prstGeom prst="rect">
                      <a:avLst/>
                    </a:prstGeom>
                    <a:noFill/>
                    <a:ln>
                      <a:noFill/>
                    </a:ln>
                  </pic:spPr>
                </pic:pic>
              </a:graphicData>
            </a:graphic>
          </wp:inline>
        </w:drawing>
      </w:r>
    </w:p>
    <w:p w14:paraId="6D826204" w14:textId="699E4CCC" w:rsidR="005E7F1F" w:rsidRDefault="005E7F1F" w:rsidP="000750CC">
      <w:pPr>
        <w:jc w:val="both"/>
      </w:pPr>
      <w:r>
        <w:t xml:space="preserve">Once you have found your proposal, click </w:t>
      </w:r>
      <w:r w:rsidR="006D74AB">
        <w:t>“</w:t>
      </w:r>
      <w:r>
        <w:t>Edit</w:t>
      </w:r>
      <w:r w:rsidR="006D74AB">
        <w:t>”,</w:t>
      </w:r>
      <w:r>
        <w:t xml:space="preserve"> located on left hand side of search results to resume entering proposal information.</w:t>
      </w:r>
    </w:p>
    <w:p w14:paraId="3DF712C3" w14:textId="77777777" w:rsidR="005E7F1F" w:rsidRDefault="005E7F1F" w:rsidP="000750CC">
      <w:pPr>
        <w:jc w:val="both"/>
      </w:pPr>
      <w:r>
        <w:t xml:space="preserve">When the proposal has been completed, scroll to the bottom and click </w:t>
      </w:r>
      <w:r w:rsidR="006D74AB">
        <w:t>“</w:t>
      </w:r>
      <w:r>
        <w:t>Save as Draft</w:t>
      </w:r>
      <w:r w:rsidR="006D74AB">
        <w:t>”</w:t>
      </w:r>
      <w:r>
        <w:t>.</w:t>
      </w:r>
    </w:p>
    <w:p w14:paraId="4A979E7A" w14:textId="656BF975" w:rsidR="005E7F1F" w:rsidRDefault="004F20C1" w:rsidP="000750CC">
      <w:pPr>
        <w:jc w:val="both"/>
      </w:pPr>
      <w:r w:rsidRPr="00CB02DB">
        <w:rPr>
          <w:noProof/>
        </w:rPr>
        <mc:AlternateContent>
          <mc:Choice Requires="wps">
            <w:drawing>
              <wp:anchor distT="0" distB="0" distL="114300" distR="114300" simplePos="0" relativeHeight="251638784" behindDoc="0" locked="0" layoutInCell="1" allowOverlap="1" wp14:anchorId="288B24AF" wp14:editId="7D0B1C05">
                <wp:simplePos x="0" y="0"/>
                <wp:positionH relativeFrom="margin">
                  <wp:posOffset>-76200</wp:posOffset>
                </wp:positionH>
                <wp:positionV relativeFrom="paragraph">
                  <wp:posOffset>384810</wp:posOffset>
                </wp:positionV>
                <wp:extent cx="5759450" cy="323850"/>
                <wp:effectExtent l="0" t="0" r="0" b="0"/>
                <wp:wrapTopAndBottom/>
                <wp:docPr id="20" name="Rounded Rectangle 20"/>
                <wp:cNvGraphicFramePr/>
                <a:graphic xmlns:a="http://schemas.openxmlformats.org/drawingml/2006/main">
                  <a:graphicData uri="http://schemas.microsoft.com/office/word/2010/wordprocessingShape">
                    <wps:wsp>
                      <wps:cNvSpPr/>
                      <wps:spPr>
                        <a:xfrm>
                          <a:off x="0" y="0"/>
                          <a:ext cx="5759450" cy="32385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435A0" w14:textId="77777777" w:rsidR="00AA42DC" w:rsidRPr="00060302" w:rsidRDefault="00AA42DC" w:rsidP="004F20C1">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Pr>
                                <w:color w:val="000000" w:themeColor="text1"/>
                                <w:sz w:val="21"/>
                                <w:szCs w:val="21"/>
                              </w:rPr>
                              <w:t>T</w:t>
                            </w:r>
                            <w:r w:rsidRPr="004F20C1">
                              <w:rPr>
                                <w:color w:val="000000" w:themeColor="text1"/>
                                <w:sz w:val="21"/>
                                <w:szCs w:val="21"/>
                              </w:rPr>
                              <w:t>he proposal</w:t>
                            </w:r>
                            <w:r>
                              <w:rPr>
                                <w:color w:val="000000" w:themeColor="text1"/>
                                <w:sz w:val="21"/>
                                <w:szCs w:val="21"/>
                              </w:rPr>
                              <w:t xml:space="preserve"> has not been submitted to the N</w:t>
                            </w:r>
                            <w:r w:rsidRPr="004F20C1">
                              <w:rPr>
                                <w:color w:val="000000" w:themeColor="text1"/>
                                <w:sz w:val="21"/>
                                <w:szCs w:val="21"/>
                              </w:rPr>
                              <w:t>etwork at this point</w:t>
                            </w:r>
                            <w:r>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B24AF" id="Rounded Rectangle 20" o:spid="_x0000_s1032" style="position:absolute;left:0;text-align:left;margin-left:-6pt;margin-top:30.3pt;width:453.5pt;height:25.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" fillcolor="#e5b8b7 [1301]" stroked="f" strokeweight="2pt">
                <v:textbox>
                  <w:txbxContent>
                    <w:p w14:paraId="6EE435A0" w14:textId="77777777" w:rsidR="00AA42DC" w:rsidRPr="00060302" w:rsidRDefault="00AA42DC" w:rsidP="004F20C1">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Pr>
                          <w:color w:val="000000" w:themeColor="text1"/>
                          <w:sz w:val="21"/>
                          <w:szCs w:val="21"/>
                        </w:rPr>
                        <w:t>T</w:t>
                      </w:r>
                      <w:r w:rsidRPr="004F20C1">
                        <w:rPr>
                          <w:color w:val="000000" w:themeColor="text1"/>
                          <w:sz w:val="21"/>
                          <w:szCs w:val="21"/>
                        </w:rPr>
                        <w:t>he proposal</w:t>
                      </w:r>
                      <w:r>
                        <w:rPr>
                          <w:color w:val="000000" w:themeColor="text1"/>
                          <w:sz w:val="21"/>
                          <w:szCs w:val="21"/>
                        </w:rPr>
                        <w:t xml:space="preserve"> has not been submitted to the N</w:t>
                      </w:r>
                      <w:r w:rsidRPr="004F20C1">
                        <w:rPr>
                          <w:color w:val="000000" w:themeColor="text1"/>
                          <w:sz w:val="21"/>
                          <w:szCs w:val="21"/>
                        </w:rPr>
                        <w:t>etwork at this point</w:t>
                      </w:r>
                      <w:r>
                        <w:rPr>
                          <w:color w:val="000000" w:themeColor="text1"/>
                          <w:sz w:val="21"/>
                          <w:szCs w:val="21"/>
                        </w:rPr>
                        <w:t>.</w:t>
                      </w:r>
                    </w:p>
                  </w:txbxContent>
                </v:textbox>
                <w10:wrap type="topAndBottom" anchorx="margin"/>
              </v:roundrect>
            </w:pict>
          </mc:Fallback>
        </mc:AlternateContent>
      </w:r>
      <w:r w:rsidR="005E7F1F">
        <w:t>It may take a short while to save</w:t>
      </w:r>
      <w:r w:rsidR="00C1483B">
        <w:t>.</w:t>
      </w:r>
      <w:r w:rsidR="005E7F1F">
        <w:t xml:space="preserve"> </w:t>
      </w:r>
      <w:r w:rsidR="00C1483B">
        <w:t>P</w:t>
      </w:r>
      <w:r w:rsidR="005E7F1F">
        <w:t>lease do not click away during the save action.</w:t>
      </w:r>
    </w:p>
    <w:p w14:paraId="6ED67F74" w14:textId="77777777" w:rsidR="00C1483B" w:rsidRDefault="00C1483B" w:rsidP="00C1483B">
      <w:pPr>
        <w:jc w:val="both"/>
        <w:rPr>
          <w:sz w:val="16"/>
          <w:szCs w:val="16"/>
        </w:rPr>
      </w:pPr>
    </w:p>
    <w:p w14:paraId="35A78DC8" w14:textId="61149CF6" w:rsidR="005E7F1F" w:rsidRPr="00495F14" w:rsidRDefault="005E7F1F" w:rsidP="00C1483B">
      <w:pPr>
        <w:jc w:val="both"/>
      </w:pPr>
      <w:r>
        <w:t xml:space="preserve">Once a proposal has been saved, it will automatically generate a </w:t>
      </w:r>
      <w:r w:rsidR="006D74AB">
        <w:t>“</w:t>
      </w:r>
      <w:r>
        <w:t>Proposal Number</w:t>
      </w:r>
      <w:r w:rsidR="006D74AB">
        <w:t>”</w:t>
      </w:r>
      <w:r>
        <w:t xml:space="preserve">, visible at the top of the proposal.  You can also use this proposal number to search for your proposal instead of entering the title. </w:t>
      </w:r>
    </w:p>
    <w:p w14:paraId="77F6F4DD" w14:textId="77777777" w:rsidR="002140A7" w:rsidRDefault="000135F6" w:rsidP="004F20C1">
      <w:pPr>
        <w:pStyle w:val="Heading2"/>
      </w:pPr>
      <w:bookmarkStart w:id="9" w:name="_Toc129164639"/>
      <w:r>
        <w:t xml:space="preserve">4 </w:t>
      </w:r>
      <w:r w:rsidR="004F20C1">
        <w:t>Submit the Proposal</w:t>
      </w:r>
      <w:bookmarkEnd w:id="9"/>
    </w:p>
    <w:p w14:paraId="581CBFDD" w14:textId="77777777" w:rsidR="004F20C1" w:rsidRPr="004F20C1" w:rsidRDefault="004F20C1" w:rsidP="0020545B">
      <w:pPr>
        <w:jc w:val="both"/>
      </w:pPr>
      <w:r w:rsidRPr="004F20C1">
        <w:t>This section explains how to individually submit a proposal to a network.  It also shows you how to batch submit multiple proposals.</w:t>
      </w:r>
    </w:p>
    <w:p w14:paraId="61F96B9B" w14:textId="77777777" w:rsidR="00681D70" w:rsidRDefault="000135F6" w:rsidP="002E284D">
      <w:pPr>
        <w:pStyle w:val="Heading3"/>
      </w:pPr>
      <w:bookmarkStart w:id="10" w:name="_Toc129164640"/>
      <w:r>
        <w:lastRenderedPageBreak/>
        <w:t xml:space="preserve">4.1 </w:t>
      </w:r>
      <w:r w:rsidR="002E284D">
        <w:t>Submitting Individual Proposals</w:t>
      </w:r>
      <w:bookmarkEnd w:id="10"/>
    </w:p>
    <w:p w14:paraId="38A20FD9" w14:textId="38E4E621" w:rsidR="002E284D" w:rsidRDefault="002E284D" w:rsidP="0020545B">
      <w:pPr>
        <w:jc w:val="both"/>
      </w:pPr>
      <w:r>
        <w:t xml:space="preserve">First, you will need to search for your </w:t>
      </w:r>
      <w:r w:rsidR="006D74AB">
        <w:t>p</w:t>
      </w:r>
      <w:r>
        <w:t xml:space="preserve">roposal, or locate it through your </w:t>
      </w:r>
      <w:r w:rsidR="006D74AB">
        <w:t>“</w:t>
      </w:r>
      <w:r>
        <w:t>Recently Viewed</w:t>
      </w:r>
      <w:r w:rsidR="006D74AB">
        <w:t>”</w:t>
      </w:r>
      <w:r>
        <w:t xml:space="preserve"> section on your home page. </w:t>
      </w:r>
    </w:p>
    <w:p w14:paraId="3C46B8F2" w14:textId="77777777" w:rsidR="002E284D" w:rsidRDefault="002E284D" w:rsidP="0020545B">
      <w:pPr>
        <w:jc w:val="both"/>
      </w:pPr>
      <w:r>
        <w:t xml:space="preserve">The status of the proposal will be “Departmental”.  </w:t>
      </w:r>
    </w:p>
    <w:p w14:paraId="0031EFD7" w14:textId="77777777" w:rsidR="002E284D" w:rsidRDefault="002D1D6D" w:rsidP="0020545B">
      <w:pPr>
        <w:jc w:val="both"/>
      </w:pPr>
      <w:r w:rsidRPr="00CB02DB">
        <w:rPr>
          <w:noProof/>
        </w:rPr>
        <mc:AlternateContent>
          <mc:Choice Requires="wps">
            <w:drawing>
              <wp:anchor distT="0" distB="0" distL="114300" distR="114300" simplePos="0" relativeHeight="251640832" behindDoc="0" locked="0" layoutInCell="1" allowOverlap="1" wp14:anchorId="2E3EF2D7" wp14:editId="3FF6E1DF">
                <wp:simplePos x="0" y="0"/>
                <wp:positionH relativeFrom="margin">
                  <wp:posOffset>-142875</wp:posOffset>
                </wp:positionH>
                <wp:positionV relativeFrom="paragraph">
                  <wp:posOffset>430530</wp:posOffset>
                </wp:positionV>
                <wp:extent cx="5759450" cy="323850"/>
                <wp:effectExtent l="0" t="0" r="0" b="0"/>
                <wp:wrapTopAndBottom/>
                <wp:docPr id="21" name="Rounded Rectangle 21"/>
                <wp:cNvGraphicFramePr/>
                <a:graphic xmlns:a="http://schemas.openxmlformats.org/drawingml/2006/main">
                  <a:graphicData uri="http://schemas.microsoft.com/office/word/2010/wordprocessingShape">
                    <wps:wsp>
                      <wps:cNvSpPr/>
                      <wps:spPr>
                        <a:xfrm>
                          <a:off x="0" y="0"/>
                          <a:ext cx="5759450" cy="32385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4DF69" w14:textId="77777777" w:rsidR="00AA42DC" w:rsidRPr="00060302" w:rsidRDefault="00AA42DC" w:rsidP="002D1D6D">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Pr>
                                <w:color w:val="000000" w:themeColor="text1"/>
                                <w:sz w:val="21"/>
                                <w:szCs w:val="21"/>
                              </w:rPr>
                              <w:t>T</w:t>
                            </w:r>
                            <w:r w:rsidRPr="004F20C1">
                              <w:rPr>
                                <w:color w:val="000000" w:themeColor="text1"/>
                                <w:sz w:val="21"/>
                                <w:szCs w:val="21"/>
                              </w:rPr>
                              <w:t>he proposal</w:t>
                            </w:r>
                            <w:r>
                              <w:rPr>
                                <w:color w:val="000000" w:themeColor="text1"/>
                                <w:sz w:val="21"/>
                                <w:szCs w:val="21"/>
                              </w:rPr>
                              <w:t xml:space="preserve"> has not been submitted to the N</w:t>
                            </w:r>
                            <w:r w:rsidRPr="004F20C1">
                              <w:rPr>
                                <w:color w:val="000000" w:themeColor="text1"/>
                                <w:sz w:val="21"/>
                                <w:szCs w:val="21"/>
                              </w:rPr>
                              <w:t>etwork at this point</w:t>
                            </w:r>
                            <w:r>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EF2D7" id="Rounded Rectangle 21" o:spid="_x0000_s1033" style="position:absolute;left:0;text-align:left;margin-left:-11.25pt;margin-top:33.9pt;width:453.5pt;height:25.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" fillcolor="#e5b8b7 [1301]" stroked="f" strokeweight="2pt">
                <v:textbox>
                  <w:txbxContent>
                    <w:p w14:paraId="0874DF69" w14:textId="77777777" w:rsidR="00AA42DC" w:rsidRPr="00060302" w:rsidRDefault="00AA42DC" w:rsidP="002D1D6D">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Pr>
                          <w:color w:val="000000" w:themeColor="text1"/>
                          <w:sz w:val="21"/>
                          <w:szCs w:val="21"/>
                        </w:rPr>
                        <w:t>T</w:t>
                      </w:r>
                      <w:r w:rsidRPr="004F20C1">
                        <w:rPr>
                          <w:color w:val="000000" w:themeColor="text1"/>
                          <w:sz w:val="21"/>
                          <w:szCs w:val="21"/>
                        </w:rPr>
                        <w:t>he proposal</w:t>
                      </w:r>
                      <w:r>
                        <w:rPr>
                          <w:color w:val="000000" w:themeColor="text1"/>
                          <w:sz w:val="21"/>
                          <w:szCs w:val="21"/>
                        </w:rPr>
                        <w:t xml:space="preserve"> has not been submitted to the N</w:t>
                      </w:r>
                      <w:r w:rsidRPr="004F20C1">
                        <w:rPr>
                          <w:color w:val="000000" w:themeColor="text1"/>
                          <w:sz w:val="21"/>
                          <w:szCs w:val="21"/>
                        </w:rPr>
                        <w:t>etwork at this point</w:t>
                      </w:r>
                      <w:r>
                        <w:rPr>
                          <w:color w:val="000000" w:themeColor="text1"/>
                          <w:sz w:val="21"/>
                          <w:szCs w:val="21"/>
                        </w:rPr>
                        <w:t>.</w:t>
                      </w:r>
                    </w:p>
                  </w:txbxContent>
                </v:textbox>
                <w10:wrap type="topAndBottom" anchorx="margin"/>
              </v:roundrect>
            </w:pict>
          </mc:Fallback>
        </mc:AlternateContent>
      </w:r>
      <w:r w:rsidR="002E284D">
        <w:t>The proposal can still be edited.</w:t>
      </w:r>
    </w:p>
    <w:p w14:paraId="16CAA901" w14:textId="77777777" w:rsidR="002D1D6D" w:rsidRDefault="002D1D6D" w:rsidP="002E284D"/>
    <w:p w14:paraId="77C2510C" w14:textId="77777777" w:rsidR="002D1D6D" w:rsidRDefault="002D1D6D" w:rsidP="002E284D">
      <w:r>
        <w:rPr>
          <w:rFonts w:ascii="Arial" w:hAnsi="Arial" w:cs="Arial"/>
          <w:noProof/>
          <w:sz w:val="24"/>
          <w:szCs w:val="24"/>
        </w:rPr>
        <w:drawing>
          <wp:anchor distT="0" distB="0" distL="114300" distR="114300" simplePos="0" relativeHeight="251642880" behindDoc="0" locked="0" layoutInCell="1" allowOverlap="1" wp14:anchorId="7D43F196" wp14:editId="329815EF">
            <wp:simplePos x="0" y="0"/>
            <wp:positionH relativeFrom="column">
              <wp:posOffset>345440</wp:posOffset>
            </wp:positionH>
            <wp:positionV relativeFrom="paragraph">
              <wp:posOffset>653415</wp:posOffset>
            </wp:positionV>
            <wp:extent cx="5039995" cy="589915"/>
            <wp:effectExtent l="19050" t="19050" r="27305" b="1968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589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D1D6D">
        <w:t xml:space="preserve">Check the proposal over and when satisfied it is complete, scroll to the bottom and click </w:t>
      </w:r>
      <w:r w:rsidR="006D74AB">
        <w:t>“</w:t>
      </w:r>
      <w:r w:rsidRPr="002D1D6D">
        <w:t>Submit to Network</w:t>
      </w:r>
      <w:r w:rsidR="006D74AB">
        <w:t>”</w:t>
      </w:r>
      <w:r w:rsidRPr="002D1D6D">
        <w:t>:</w:t>
      </w:r>
    </w:p>
    <w:p w14:paraId="74AC1EB7" w14:textId="77777777" w:rsidR="002D1D6D" w:rsidRDefault="002D1D6D" w:rsidP="002E284D"/>
    <w:p w14:paraId="0A235156" w14:textId="77777777" w:rsidR="002D1D6D" w:rsidRDefault="002D1D6D" w:rsidP="0020545B">
      <w:pPr>
        <w:jc w:val="both"/>
      </w:pPr>
      <w:r>
        <w:t xml:space="preserve">The status of the proposal will change to “Network Received”.   </w:t>
      </w:r>
    </w:p>
    <w:p w14:paraId="07F417A7" w14:textId="541B5AA3" w:rsidR="002D1D6D" w:rsidRDefault="002D1D6D" w:rsidP="0020545B">
      <w:pPr>
        <w:jc w:val="both"/>
      </w:pPr>
      <w:r>
        <w:t>The proposal can no longer be edited</w:t>
      </w:r>
      <w:r w:rsidR="0020545B">
        <w:t>. I</w:t>
      </w:r>
      <w:r>
        <w:t xml:space="preserve">t can only be viewed.  </w:t>
      </w:r>
    </w:p>
    <w:p w14:paraId="3A3C191E" w14:textId="77777777" w:rsidR="002D1D6D" w:rsidRDefault="002D1D6D" w:rsidP="0020545B">
      <w:pPr>
        <w:jc w:val="both"/>
      </w:pPr>
      <w:r>
        <w:t>However, under certain circumstances the network may re-set the status of the proposal to “Re-Request”, so it can be edited by the supplier and re-submitted to the network.</w:t>
      </w:r>
    </w:p>
    <w:p w14:paraId="2E9C5743" w14:textId="3FAB09A9" w:rsidR="002D1D6D" w:rsidRDefault="00AD5EAD" w:rsidP="0020545B">
      <w:pPr>
        <w:jc w:val="both"/>
      </w:pPr>
      <w:r w:rsidRPr="00CB02DB">
        <w:rPr>
          <w:noProof/>
        </w:rPr>
        <mc:AlternateContent>
          <mc:Choice Requires="wps">
            <w:drawing>
              <wp:anchor distT="0" distB="0" distL="114300" distR="114300" simplePos="0" relativeHeight="251644928" behindDoc="0" locked="0" layoutInCell="1" allowOverlap="1" wp14:anchorId="0F8E30D8" wp14:editId="425E630E">
                <wp:simplePos x="0" y="0"/>
                <wp:positionH relativeFrom="margin">
                  <wp:posOffset>-139700</wp:posOffset>
                </wp:positionH>
                <wp:positionV relativeFrom="paragraph">
                  <wp:posOffset>1084580</wp:posOffset>
                </wp:positionV>
                <wp:extent cx="5759450" cy="787400"/>
                <wp:effectExtent l="0" t="0" r="0" b="0"/>
                <wp:wrapTopAndBottom/>
                <wp:docPr id="23" name="Rounded Rectangle 23"/>
                <wp:cNvGraphicFramePr/>
                <a:graphic xmlns:a="http://schemas.openxmlformats.org/drawingml/2006/main">
                  <a:graphicData uri="http://schemas.microsoft.com/office/word/2010/wordprocessingShape">
                    <wps:wsp>
                      <wps:cNvSpPr/>
                      <wps:spPr>
                        <a:xfrm>
                          <a:off x="0" y="0"/>
                          <a:ext cx="5759450" cy="78740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0952D" w14:textId="04DD920C" w:rsidR="00AA42DC" w:rsidRPr="00060302" w:rsidRDefault="00AA42DC" w:rsidP="00AD5EAD">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Pr="00AD5EAD">
                              <w:rPr>
                                <w:color w:val="000000" w:themeColor="text1"/>
                                <w:sz w:val="21"/>
                                <w:szCs w:val="21"/>
                              </w:rPr>
                              <w:t>It is your responsibility to ensure that your Proteus registered email address (located top right of the screen) is correct and kept up</w:t>
                            </w:r>
                            <w:r w:rsidR="000750CC">
                              <w:rPr>
                                <w:color w:val="000000" w:themeColor="text1"/>
                                <w:sz w:val="21"/>
                                <w:szCs w:val="21"/>
                              </w:rPr>
                              <w:t xml:space="preserve"> </w:t>
                            </w:r>
                            <w:r w:rsidRPr="00AD5EAD">
                              <w:rPr>
                                <w:color w:val="000000" w:themeColor="text1"/>
                                <w:sz w:val="21"/>
                                <w:szCs w:val="21"/>
                              </w:rPr>
                              <w:t>to</w:t>
                            </w:r>
                            <w:r w:rsidR="000750CC">
                              <w:rPr>
                                <w:color w:val="000000" w:themeColor="text1"/>
                                <w:sz w:val="21"/>
                                <w:szCs w:val="21"/>
                              </w:rPr>
                              <w:t xml:space="preserve"> </w:t>
                            </w:r>
                            <w:r w:rsidRPr="00AD5EAD">
                              <w:rPr>
                                <w:color w:val="000000" w:themeColor="text1"/>
                                <w:sz w:val="21"/>
                                <w:szCs w:val="21"/>
                              </w:rPr>
                              <w:t>date.  Update this information by contacting the Proteus Team</w:t>
                            </w:r>
                            <w:r w:rsidR="0020545B">
                              <w:rPr>
                                <w:color w:val="000000" w:themeColor="text1"/>
                                <w:sz w:val="21"/>
                                <w:szCs w:val="21"/>
                              </w:rPr>
                              <w:t xml:space="preserve">. Email: </w:t>
                            </w:r>
                            <w:r w:rsidR="0020545B" w:rsidRPr="0020545B">
                              <w:rPr>
                                <w:color w:val="000000" w:themeColor="text1"/>
                                <w:sz w:val="21"/>
                                <w:szCs w:val="21"/>
                              </w:rPr>
                              <w:t>proteus.support@bbc.co.uk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E30D8" id="Rounded Rectangle 23" o:spid="_x0000_s1034" style="position:absolute;left:0;text-align:left;margin-left:-11pt;margin-top:85.4pt;width:453.5pt;height:6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" fillcolor="#e5b8b7 [1301]" stroked="f" strokeweight="2pt">
                <v:textbox>
                  <w:txbxContent>
                    <w:p w14:paraId="7CA0952D" w14:textId="04DD920C" w:rsidR="00AA42DC" w:rsidRPr="00060302" w:rsidRDefault="00AA42DC" w:rsidP="00AD5EAD">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Pr="00AD5EAD">
                        <w:rPr>
                          <w:color w:val="000000" w:themeColor="text1"/>
                          <w:sz w:val="21"/>
                          <w:szCs w:val="21"/>
                        </w:rPr>
                        <w:t>It is your responsibility to ensure that your Proteus registered email address (located top right of the screen) is correct and kept up</w:t>
                      </w:r>
                      <w:r w:rsidR="000750CC">
                        <w:rPr>
                          <w:color w:val="000000" w:themeColor="text1"/>
                          <w:sz w:val="21"/>
                          <w:szCs w:val="21"/>
                        </w:rPr>
                        <w:t xml:space="preserve"> </w:t>
                      </w:r>
                      <w:r w:rsidRPr="00AD5EAD">
                        <w:rPr>
                          <w:color w:val="000000" w:themeColor="text1"/>
                          <w:sz w:val="21"/>
                          <w:szCs w:val="21"/>
                        </w:rPr>
                        <w:t>to</w:t>
                      </w:r>
                      <w:r w:rsidR="000750CC">
                        <w:rPr>
                          <w:color w:val="000000" w:themeColor="text1"/>
                          <w:sz w:val="21"/>
                          <w:szCs w:val="21"/>
                        </w:rPr>
                        <w:t xml:space="preserve"> </w:t>
                      </w:r>
                      <w:r w:rsidRPr="00AD5EAD">
                        <w:rPr>
                          <w:color w:val="000000" w:themeColor="text1"/>
                          <w:sz w:val="21"/>
                          <w:szCs w:val="21"/>
                        </w:rPr>
                        <w:t>date.  Update this information by contacting the Proteus Team</w:t>
                      </w:r>
                      <w:r w:rsidR="0020545B">
                        <w:rPr>
                          <w:color w:val="000000" w:themeColor="text1"/>
                          <w:sz w:val="21"/>
                          <w:szCs w:val="21"/>
                        </w:rPr>
                        <w:t xml:space="preserve">. Email: </w:t>
                      </w:r>
                      <w:r w:rsidR="0020545B" w:rsidRPr="0020545B">
                        <w:rPr>
                          <w:color w:val="000000" w:themeColor="text1"/>
                          <w:sz w:val="21"/>
                          <w:szCs w:val="21"/>
                        </w:rPr>
                        <w:t>proteus.support@bbc.co.uk</w:t>
                      </w:r>
                    </w:p>
                  </w:txbxContent>
                </v:textbox>
                <w10:wrap type="topAndBottom" anchorx="margin"/>
              </v:roundrect>
            </w:pict>
          </mc:Fallback>
        </mc:AlternateContent>
      </w:r>
      <w:r w:rsidR="002D1D6D">
        <w:t xml:space="preserve">Proteus will send an automated email receipt to your Proteus registered email address.  This can take up to 30 minutes after you have clicked </w:t>
      </w:r>
      <w:r w:rsidR="006D74AB">
        <w:t>“</w:t>
      </w:r>
      <w:r w:rsidR="002D1D6D">
        <w:t>Submit to Network</w:t>
      </w:r>
      <w:r w:rsidR="006D74AB">
        <w:t>”</w:t>
      </w:r>
      <w:r w:rsidR="002D1D6D">
        <w:t>.</w:t>
      </w:r>
      <w:r w:rsidR="0020545B">
        <w:t xml:space="preserve"> </w:t>
      </w:r>
      <w:r w:rsidR="002D1D6D">
        <w:t xml:space="preserve">It is possible that your email spam filter may place Proteus automated emails in your junk/spam folder. </w:t>
      </w:r>
    </w:p>
    <w:p w14:paraId="3ECC6421" w14:textId="77777777" w:rsidR="00AD5EAD" w:rsidRDefault="00AD5EAD" w:rsidP="002D1D6D"/>
    <w:p w14:paraId="422A2812" w14:textId="77777777" w:rsidR="00AD5EAD" w:rsidRDefault="000135F6" w:rsidP="00560192">
      <w:pPr>
        <w:pStyle w:val="Heading3"/>
      </w:pPr>
      <w:bookmarkStart w:id="11" w:name="_Toc129164641"/>
      <w:r>
        <w:t xml:space="preserve">4.2 </w:t>
      </w:r>
      <w:r w:rsidR="00560192">
        <w:t>Submitting Multiple Proposals</w:t>
      </w:r>
      <w:bookmarkEnd w:id="11"/>
    </w:p>
    <w:p w14:paraId="66500B76" w14:textId="77777777" w:rsidR="00560192" w:rsidRDefault="00560192" w:rsidP="0020545B">
      <w:pPr>
        <w:jc w:val="both"/>
      </w:pPr>
      <w:r>
        <w:t xml:space="preserve">If there are multiple proposals for a particular </w:t>
      </w:r>
      <w:r w:rsidR="006D74AB">
        <w:t>“</w:t>
      </w:r>
      <w:r>
        <w:t>Commissioning Round</w:t>
      </w:r>
      <w:r w:rsidR="006D74AB">
        <w:t>”</w:t>
      </w:r>
      <w:r>
        <w:t>, it is possible to submit them together.</w:t>
      </w:r>
    </w:p>
    <w:p w14:paraId="27D48E4D" w14:textId="405D5C26" w:rsidR="00560192" w:rsidRDefault="00560192" w:rsidP="0020545B">
      <w:pPr>
        <w:jc w:val="both"/>
      </w:pPr>
      <w:r>
        <w:t xml:space="preserve">From the </w:t>
      </w:r>
      <w:r w:rsidR="006D74AB">
        <w:t>h</w:t>
      </w:r>
      <w:r>
        <w:t xml:space="preserve">omepage, select </w:t>
      </w:r>
      <w:r w:rsidR="006D74AB">
        <w:t>“</w:t>
      </w:r>
      <w:r>
        <w:t>Proposal Search</w:t>
      </w:r>
      <w:r w:rsidR="006D74AB">
        <w:t>”</w:t>
      </w:r>
      <w:r>
        <w:t xml:space="preserve"> from the available options.</w:t>
      </w:r>
    </w:p>
    <w:p w14:paraId="2063F10C" w14:textId="77777777" w:rsidR="00560192" w:rsidRDefault="00560192" w:rsidP="0020545B">
      <w:pPr>
        <w:jc w:val="both"/>
      </w:pPr>
      <w:r>
        <w:t xml:space="preserve">From the </w:t>
      </w:r>
      <w:r w:rsidR="006D74AB">
        <w:t>“</w:t>
      </w:r>
      <w:r>
        <w:t>Proposal Status</w:t>
      </w:r>
      <w:r w:rsidR="006D74AB">
        <w:t>”</w:t>
      </w:r>
      <w:r>
        <w:t xml:space="preserve"> field options, select </w:t>
      </w:r>
      <w:r w:rsidR="006D74AB">
        <w:t>“</w:t>
      </w:r>
      <w:r>
        <w:t>Departmental</w:t>
      </w:r>
      <w:r w:rsidR="006D74AB">
        <w:t>”</w:t>
      </w:r>
      <w:r>
        <w:t>.</w:t>
      </w:r>
    </w:p>
    <w:p w14:paraId="3523215E" w14:textId="77777777" w:rsidR="00560192" w:rsidRDefault="00560192" w:rsidP="0020545B">
      <w:pPr>
        <w:jc w:val="both"/>
      </w:pPr>
      <w:r>
        <w:t xml:space="preserve">Select the relevant Network. You may also wish to filter on </w:t>
      </w:r>
      <w:r w:rsidR="006D74AB">
        <w:t>“</w:t>
      </w:r>
      <w:r>
        <w:t>Commissioning Year</w:t>
      </w:r>
      <w:r w:rsidR="006D74AB">
        <w:t>”</w:t>
      </w:r>
      <w:r>
        <w:t xml:space="preserve"> and </w:t>
      </w:r>
      <w:r w:rsidR="006D74AB">
        <w:t>“</w:t>
      </w:r>
      <w:r>
        <w:t>Commissioning Round</w:t>
      </w:r>
      <w:r w:rsidR="006D74AB">
        <w:t>”</w:t>
      </w:r>
      <w:r>
        <w:t>.</w:t>
      </w:r>
    </w:p>
    <w:p w14:paraId="37DAF4F1" w14:textId="2E0C8308" w:rsidR="00560192" w:rsidRDefault="00560192" w:rsidP="00560192">
      <w:r>
        <w:rPr>
          <w:rFonts w:ascii="Arial" w:hAnsi="Arial" w:cs="Arial"/>
          <w:noProof/>
          <w:sz w:val="24"/>
          <w:szCs w:val="24"/>
        </w:rPr>
        <w:lastRenderedPageBreak/>
        <w:drawing>
          <wp:anchor distT="0" distB="0" distL="114300" distR="114300" simplePos="0" relativeHeight="251646976" behindDoc="0" locked="0" layoutInCell="1" allowOverlap="1" wp14:anchorId="29C8627F" wp14:editId="07775D55">
            <wp:simplePos x="0" y="0"/>
            <wp:positionH relativeFrom="column">
              <wp:posOffset>19050</wp:posOffset>
            </wp:positionH>
            <wp:positionV relativeFrom="paragraph">
              <wp:posOffset>50165</wp:posOffset>
            </wp:positionV>
            <wp:extent cx="5124450" cy="990600"/>
            <wp:effectExtent l="19050" t="19050" r="19050" b="190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990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The search results will look similar to the list below:  </w:t>
      </w:r>
    </w:p>
    <w:p w14:paraId="65F38356" w14:textId="77777777" w:rsidR="00560192" w:rsidRDefault="00560192" w:rsidP="00560192">
      <w:r>
        <w:rPr>
          <w:noProof/>
        </w:rPr>
        <w:drawing>
          <wp:inline distT="0" distB="0" distL="0" distR="0" wp14:anchorId="09444C64" wp14:editId="1C3348E2">
            <wp:extent cx="5362575" cy="89535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2575" cy="895350"/>
                    </a:xfrm>
                    <a:prstGeom prst="rect">
                      <a:avLst/>
                    </a:prstGeom>
                    <a:noFill/>
                    <a:ln>
                      <a:solidFill>
                        <a:schemeClr val="tx1"/>
                      </a:solidFill>
                    </a:ln>
                  </pic:spPr>
                </pic:pic>
              </a:graphicData>
            </a:graphic>
          </wp:inline>
        </w:drawing>
      </w:r>
    </w:p>
    <w:p w14:paraId="4A026683" w14:textId="58A507AD" w:rsidR="000E2516" w:rsidRDefault="000E2516" w:rsidP="0020545B">
      <w:pPr>
        <w:jc w:val="both"/>
      </w:pPr>
      <w:r>
        <w:t xml:space="preserve">Click the tick box located on the top left hand side to select (or deselect) all </w:t>
      </w:r>
      <w:r w:rsidR="006D74AB">
        <w:t>p</w:t>
      </w:r>
      <w:r>
        <w:t xml:space="preserve">roposals. </w:t>
      </w:r>
    </w:p>
    <w:p w14:paraId="59239B7C" w14:textId="4E246AF0" w:rsidR="000E2516" w:rsidRDefault="000E2516" w:rsidP="0020545B">
      <w:pPr>
        <w:jc w:val="both"/>
      </w:pPr>
      <w:r>
        <w:t xml:space="preserve">Alternatively, you can tick (or untick) individual </w:t>
      </w:r>
      <w:r w:rsidR="006D74AB">
        <w:t>p</w:t>
      </w:r>
      <w:r>
        <w:t>roposals:</w:t>
      </w:r>
    </w:p>
    <w:p w14:paraId="4610D377" w14:textId="77777777" w:rsidR="000E2516" w:rsidRDefault="000E2516" w:rsidP="000E2516">
      <w:r>
        <w:rPr>
          <w:rFonts w:ascii="Arial" w:hAnsi="Arial" w:cs="Arial"/>
          <w:noProof/>
          <w:sz w:val="24"/>
          <w:szCs w:val="24"/>
        </w:rPr>
        <w:drawing>
          <wp:inline distT="0" distB="0" distL="0" distR="0" wp14:anchorId="767FD48C" wp14:editId="210A05E2">
            <wp:extent cx="5272405" cy="140017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2405" cy="1400175"/>
                    </a:xfrm>
                    <a:prstGeom prst="rect">
                      <a:avLst/>
                    </a:prstGeom>
                    <a:noFill/>
                    <a:ln>
                      <a:noFill/>
                    </a:ln>
                  </pic:spPr>
                </pic:pic>
              </a:graphicData>
            </a:graphic>
          </wp:inline>
        </w:drawing>
      </w:r>
    </w:p>
    <w:p w14:paraId="0E8D59E5" w14:textId="77777777" w:rsidR="000E2516" w:rsidRDefault="000E2516" w:rsidP="000E2516">
      <w:r w:rsidRPr="00CB02DB">
        <w:rPr>
          <w:noProof/>
        </w:rPr>
        <mc:AlternateContent>
          <mc:Choice Requires="wps">
            <w:drawing>
              <wp:anchor distT="0" distB="0" distL="114300" distR="114300" simplePos="0" relativeHeight="251649024" behindDoc="0" locked="0" layoutInCell="1" allowOverlap="1" wp14:anchorId="18906EDE" wp14:editId="77FA043A">
                <wp:simplePos x="0" y="0"/>
                <wp:positionH relativeFrom="margin">
                  <wp:posOffset>-13970</wp:posOffset>
                </wp:positionH>
                <wp:positionV relativeFrom="paragraph">
                  <wp:posOffset>394970</wp:posOffset>
                </wp:positionV>
                <wp:extent cx="5759450" cy="323850"/>
                <wp:effectExtent l="0" t="0" r="0" b="0"/>
                <wp:wrapTopAndBottom/>
                <wp:docPr id="27" name="Rounded Rectangle 27"/>
                <wp:cNvGraphicFramePr/>
                <a:graphic xmlns:a="http://schemas.openxmlformats.org/drawingml/2006/main">
                  <a:graphicData uri="http://schemas.microsoft.com/office/word/2010/wordprocessingShape">
                    <wps:wsp>
                      <wps:cNvSpPr/>
                      <wps:spPr>
                        <a:xfrm>
                          <a:off x="0" y="0"/>
                          <a:ext cx="5759450" cy="32385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349DD" w14:textId="77777777" w:rsidR="00AA42DC" w:rsidRPr="00060302" w:rsidRDefault="00AA42DC" w:rsidP="000E2516">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Pr>
                                <w:color w:val="000000" w:themeColor="text1"/>
                                <w:sz w:val="21"/>
                                <w:szCs w:val="21"/>
                              </w:rPr>
                              <w:t>T</w:t>
                            </w:r>
                            <w:r w:rsidRPr="004F20C1">
                              <w:rPr>
                                <w:color w:val="000000" w:themeColor="text1"/>
                                <w:sz w:val="21"/>
                                <w:szCs w:val="21"/>
                              </w:rPr>
                              <w:t>he proposal</w:t>
                            </w:r>
                            <w:r>
                              <w:rPr>
                                <w:color w:val="000000" w:themeColor="text1"/>
                                <w:sz w:val="21"/>
                                <w:szCs w:val="21"/>
                              </w:rPr>
                              <w:t>s have not been submitted to the N</w:t>
                            </w:r>
                            <w:r w:rsidRPr="004F20C1">
                              <w:rPr>
                                <w:color w:val="000000" w:themeColor="text1"/>
                                <w:sz w:val="21"/>
                                <w:szCs w:val="21"/>
                              </w:rPr>
                              <w:t>etwork at this point</w:t>
                            </w:r>
                            <w:r>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06EDE" id="Rounded Rectangle 27" o:spid="_x0000_s1035" style="position:absolute;margin-left:-1.1pt;margin-top:31.1pt;width:453.5pt;height:25.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" fillcolor="#e5b8b7 [1301]" stroked="f" strokeweight="2pt">
                <v:textbox>
                  <w:txbxContent>
                    <w:p w14:paraId="73A349DD" w14:textId="77777777" w:rsidR="00AA42DC" w:rsidRPr="00060302" w:rsidRDefault="00AA42DC" w:rsidP="000E2516">
                      <w:pPr>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Pr>
                          <w:color w:val="000000" w:themeColor="text1"/>
                          <w:sz w:val="21"/>
                          <w:szCs w:val="21"/>
                        </w:rPr>
                        <w:t>T</w:t>
                      </w:r>
                      <w:r w:rsidRPr="004F20C1">
                        <w:rPr>
                          <w:color w:val="000000" w:themeColor="text1"/>
                          <w:sz w:val="21"/>
                          <w:szCs w:val="21"/>
                        </w:rPr>
                        <w:t>he proposal</w:t>
                      </w:r>
                      <w:r>
                        <w:rPr>
                          <w:color w:val="000000" w:themeColor="text1"/>
                          <w:sz w:val="21"/>
                          <w:szCs w:val="21"/>
                        </w:rPr>
                        <w:t>s have not been submitted to the N</w:t>
                      </w:r>
                      <w:r w:rsidRPr="004F20C1">
                        <w:rPr>
                          <w:color w:val="000000" w:themeColor="text1"/>
                          <w:sz w:val="21"/>
                          <w:szCs w:val="21"/>
                        </w:rPr>
                        <w:t>etwork at this point</w:t>
                      </w:r>
                      <w:r>
                        <w:rPr>
                          <w:color w:val="000000" w:themeColor="text1"/>
                          <w:sz w:val="21"/>
                          <w:szCs w:val="21"/>
                        </w:rPr>
                        <w:t>.</w:t>
                      </w:r>
                    </w:p>
                  </w:txbxContent>
                </v:textbox>
                <w10:wrap type="topAndBottom" anchorx="margin"/>
              </v:roundrect>
            </w:pict>
          </mc:Fallback>
        </mc:AlternateContent>
      </w:r>
      <w:r>
        <w:t>Click</w:t>
      </w:r>
      <w:r w:rsidR="006D74AB">
        <w:t xml:space="preserve"> the</w:t>
      </w:r>
      <w:r>
        <w:t xml:space="preserve"> </w:t>
      </w:r>
      <w:r w:rsidR="006D74AB">
        <w:t>“</w:t>
      </w:r>
      <w:r>
        <w:t>Batch Actions</w:t>
      </w:r>
      <w:r w:rsidR="00741C8D">
        <w:t>”</w:t>
      </w:r>
      <w:r>
        <w:t xml:space="preserve"> button, located at the bottom right of the screen:</w:t>
      </w:r>
    </w:p>
    <w:p w14:paraId="5FBE5B9D" w14:textId="77777777" w:rsidR="00560192" w:rsidRDefault="00560192" w:rsidP="0020545B">
      <w:pPr>
        <w:jc w:val="both"/>
      </w:pPr>
    </w:p>
    <w:p w14:paraId="24CD836F" w14:textId="77777777" w:rsidR="000E2516" w:rsidRDefault="000E2516" w:rsidP="0020545B">
      <w:pPr>
        <w:jc w:val="both"/>
      </w:pPr>
      <w:r>
        <w:t xml:space="preserve">The </w:t>
      </w:r>
      <w:r w:rsidR="006D74AB">
        <w:t>“</w:t>
      </w:r>
      <w:r>
        <w:t>Batch Process Options</w:t>
      </w:r>
      <w:r w:rsidR="006D74AB">
        <w:t>”</w:t>
      </w:r>
      <w:r>
        <w:t xml:space="preserve"> screen will be displayed.  </w:t>
      </w:r>
    </w:p>
    <w:p w14:paraId="7B37F44A" w14:textId="77777777" w:rsidR="000E2516" w:rsidRDefault="000E2516" w:rsidP="0020545B">
      <w:pPr>
        <w:jc w:val="both"/>
      </w:pPr>
      <w:r>
        <w:t>This page allows a number of different acti</w:t>
      </w:r>
      <w:r w:rsidR="00423D10">
        <w:t>ons to be applied to a group of selected P</w:t>
      </w:r>
      <w:r>
        <w:t>roposals</w:t>
      </w:r>
      <w:r w:rsidR="00423D10">
        <w:t>.</w:t>
      </w:r>
    </w:p>
    <w:p w14:paraId="2CA3B937" w14:textId="77777777" w:rsidR="000E2516" w:rsidRDefault="00423D10" w:rsidP="0020545B">
      <w:pPr>
        <w:jc w:val="both"/>
      </w:pPr>
      <w:r w:rsidRPr="00CB02DB">
        <w:rPr>
          <w:noProof/>
        </w:rPr>
        <mc:AlternateContent>
          <mc:Choice Requires="wps">
            <w:drawing>
              <wp:anchor distT="0" distB="0" distL="114300" distR="114300" simplePos="0" relativeHeight="251651072" behindDoc="0" locked="0" layoutInCell="1" allowOverlap="1" wp14:anchorId="4D810D25" wp14:editId="6AE229D1">
                <wp:simplePos x="0" y="0"/>
                <wp:positionH relativeFrom="margin">
                  <wp:posOffset>-85725</wp:posOffset>
                </wp:positionH>
                <wp:positionV relativeFrom="paragraph">
                  <wp:posOffset>626110</wp:posOffset>
                </wp:positionV>
                <wp:extent cx="5759450" cy="1038225"/>
                <wp:effectExtent l="0" t="0" r="0" b="9525"/>
                <wp:wrapTopAndBottom/>
                <wp:docPr id="28" name="Rounded Rectangle 28"/>
                <wp:cNvGraphicFramePr/>
                <a:graphic xmlns:a="http://schemas.openxmlformats.org/drawingml/2006/main">
                  <a:graphicData uri="http://schemas.microsoft.com/office/word/2010/wordprocessingShape">
                    <wps:wsp>
                      <wps:cNvSpPr/>
                      <wps:spPr>
                        <a:xfrm>
                          <a:off x="0" y="0"/>
                          <a:ext cx="5759450" cy="1038225"/>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AE45D" w14:textId="4FFB4F59" w:rsidR="00AA42DC" w:rsidRPr="00060302" w:rsidRDefault="00AA42DC" w:rsidP="00CA3F53">
                            <w:pPr>
                              <w:jc w:val="both"/>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0020545B">
                              <w:rPr>
                                <w:color w:val="000000" w:themeColor="text1"/>
                                <w:sz w:val="21"/>
                                <w:szCs w:val="21"/>
                              </w:rPr>
                              <w:t>Ple</w:t>
                            </w:r>
                            <w:r w:rsidR="00CA3F53">
                              <w:rPr>
                                <w:color w:val="000000" w:themeColor="text1"/>
                                <w:sz w:val="21"/>
                                <w:szCs w:val="21"/>
                              </w:rPr>
                              <w:t>ase note</w:t>
                            </w:r>
                            <w:r w:rsidRPr="00423D10">
                              <w:rPr>
                                <w:color w:val="000000" w:themeColor="text1"/>
                                <w:sz w:val="21"/>
                                <w:szCs w:val="21"/>
                              </w:rPr>
                              <w:t xml:space="preserve"> that the proposals you have ticked on the previous screen are the ones you want to submit to the network.  It is not possible to cancel the Batch change/submit action once the Continue button has been clicked.</w:t>
                            </w:r>
                            <w:r>
                              <w:rPr>
                                <w:color w:val="000000" w:themeColor="text1"/>
                                <w:sz w:val="21"/>
                                <w:szCs w:val="21"/>
                              </w:rPr>
                              <w:t xml:space="preserve"> O</w:t>
                            </w:r>
                            <w:r w:rsidRPr="00423D10">
                              <w:rPr>
                                <w:color w:val="000000" w:themeColor="text1"/>
                                <w:sz w:val="21"/>
                                <w:szCs w:val="21"/>
                              </w:rPr>
                              <w:t xml:space="preserve">nce you have clicked Continue, the action cannot be reversed.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10D25" id="Rounded Rectangle 28" o:spid="_x0000_s1036" style="position:absolute;left:0;text-align:left;margin-left:-6.75pt;margin-top:49.3pt;width:453.5pt;height:81.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" fillcolor="#e5b8b7 [1301]" stroked="f" strokeweight="2pt">
                <v:textbox>
                  <w:txbxContent>
                    <w:p w14:paraId="226AE45D" w14:textId="4FFB4F59" w:rsidR="00AA42DC" w:rsidRPr="00060302" w:rsidRDefault="00AA42DC" w:rsidP="00CA3F53">
                      <w:pPr>
                        <w:jc w:val="both"/>
                        <w:rPr>
                          <w:color w:val="000000" w:themeColor="text1"/>
                          <w:sz w:val="21"/>
                          <w:szCs w:val="21"/>
                        </w:rPr>
                      </w:pPr>
                      <w:r>
                        <w:rPr>
                          <w:color w:val="000000" w:themeColor="text1"/>
                          <w:sz w:val="21"/>
                          <w:szCs w:val="21"/>
                        </w:rPr>
                        <w:t>WARNING:</w:t>
                      </w:r>
                      <w:r w:rsidRPr="00060302">
                        <w:rPr>
                          <w:color w:val="000000" w:themeColor="text1"/>
                          <w:sz w:val="21"/>
                          <w:szCs w:val="21"/>
                        </w:rPr>
                        <w:t xml:space="preserve"> </w:t>
                      </w:r>
                      <w:r w:rsidR="0020545B">
                        <w:rPr>
                          <w:color w:val="000000" w:themeColor="text1"/>
                          <w:sz w:val="21"/>
                          <w:szCs w:val="21"/>
                        </w:rPr>
                        <w:t>Ple</w:t>
                      </w:r>
                      <w:r w:rsidR="00CA3F53">
                        <w:rPr>
                          <w:color w:val="000000" w:themeColor="text1"/>
                          <w:sz w:val="21"/>
                          <w:szCs w:val="21"/>
                        </w:rPr>
                        <w:t>ase note</w:t>
                      </w:r>
                      <w:r w:rsidRPr="00423D10">
                        <w:rPr>
                          <w:color w:val="000000" w:themeColor="text1"/>
                          <w:sz w:val="21"/>
                          <w:szCs w:val="21"/>
                        </w:rPr>
                        <w:t xml:space="preserve"> that the proposals you have ticked on the previous screen are the ones you want to submit to the network.  It is not possible to cancel the Batch change/submit action once the Continue button has been clicked.</w:t>
                      </w:r>
                      <w:r>
                        <w:rPr>
                          <w:color w:val="000000" w:themeColor="text1"/>
                          <w:sz w:val="21"/>
                          <w:szCs w:val="21"/>
                        </w:rPr>
                        <w:t xml:space="preserve"> O</w:t>
                      </w:r>
                      <w:r w:rsidRPr="00423D10">
                        <w:rPr>
                          <w:color w:val="000000" w:themeColor="text1"/>
                          <w:sz w:val="21"/>
                          <w:szCs w:val="21"/>
                        </w:rPr>
                        <w:t xml:space="preserve">nce you have clicked Continue, the action cannot be reversed.  </w:t>
                      </w:r>
                    </w:p>
                  </w:txbxContent>
                </v:textbox>
                <w10:wrap type="topAndBottom" anchorx="margin"/>
              </v:roundrect>
            </w:pict>
          </mc:Fallback>
        </mc:AlternateContent>
      </w:r>
      <w:r w:rsidR="000E2516">
        <w:t xml:space="preserve">For example, if you select the option to </w:t>
      </w:r>
      <w:r w:rsidR="00741C8D">
        <w:t>“</w:t>
      </w:r>
      <w:r w:rsidR="000E2516">
        <w:t>Change Department to Network</w:t>
      </w:r>
      <w:r w:rsidR="00741C8D">
        <w:t>”</w:t>
      </w:r>
      <w:r w:rsidR="000E2516">
        <w:t xml:space="preserve">, then click </w:t>
      </w:r>
      <w:r w:rsidR="00741C8D">
        <w:t>“</w:t>
      </w:r>
      <w:r w:rsidR="000E2516">
        <w:t>C</w:t>
      </w:r>
      <w:r>
        <w:t>ontinue</w:t>
      </w:r>
      <w:r w:rsidR="00741C8D">
        <w:t>”</w:t>
      </w:r>
      <w:r>
        <w:t xml:space="preserve">, it will submit </w:t>
      </w:r>
      <w:r w:rsidR="000E2516">
        <w:t>the proposals you selected on the previous screen</w:t>
      </w:r>
      <w:r>
        <w:t xml:space="preserve"> to Network</w:t>
      </w:r>
      <w:r w:rsidR="000E2516">
        <w:t>.</w:t>
      </w:r>
    </w:p>
    <w:p w14:paraId="07CFDEA8" w14:textId="77777777" w:rsidR="0020545B" w:rsidRDefault="0020545B" w:rsidP="00560192"/>
    <w:p w14:paraId="021117A0" w14:textId="3305FD36" w:rsidR="00423D10" w:rsidRDefault="0020545B" w:rsidP="00560192">
      <w:r>
        <w:rPr>
          <w:rFonts w:ascii="Arial" w:hAnsi="Arial" w:cs="Arial"/>
          <w:noProof/>
          <w:sz w:val="24"/>
          <w:szCs w:val="24"/>
        </w:rPr>
        <w:lastRenderedPageBreak/>
        <w:drawing>
          <wp:anchor distT="0" distB="0" distL="114300" distR="114300" simplePos="0" relativeHeight="251653120" behindDoc="0" locked="0" layoutInCell="1" allowOverlap="1" wp14:anchorId="016B2DEB" wp14:editId="0243390E">
            <wp:simplePos x="0" y="0"/>
            <wp:positionH relativeFrom="column">
              <wp:posOffset>295275</wp:posOffset>
            </wp:positionH>
            <wp:positionV relativeFrom="paragraph">
              <wp:posOffset>180975</wp:posOffset>
            </wp:positionV>
            <wp:extent cx="4989195" cy="1876425"/>
            <wp:effectExtent l="19050" t="19050" r="20955" b="285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9195" cy="1876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85C3A">
        <w:rPr>
          <w:rFonts w:ascii="Arial" w:hAnsi="Arial" w:cs="Arial"/>
          <w:noProof/>
          <w:sz w:val="24"/>
          <w:szCs w:val="24"/>
        </w:rPr>
        <w:drawing>
          <wp:anchor distT="0" distB="0" distL="114300" distR="114300" simplePos="0" relativeHeight="251655168" behindDoc="0" locked="0" layoutInCell="1" allowOverlap="1" wp14:anchorId="6580523B" wp14:editId="3611ED49">
            <wp:simplePos x="0" y="0"/>
            <wp:positionH relativeFrom="column">
              <wp:posOffset>227330</wp:posOffset>
            </wp:positionH>
            <wp:positionV relativeFrom="paragraph">
              <wp:posOffset>3019425</wp:posOffset>
            </wp:positionV>
            <wp:extent cx="5040000" cy="2856608"/>
            <wp:effectExtent l="19050" t="19050" r="27305" b="2032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000" cy="28566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C411BD" w14:textId="77777777" w:rsidR="00185C3A" w:rsidRDefault="00185C3A" w:rsidP="00560192">
      <w:r w:rsidRPr="00185C3A">
        <w:t xml:space="preserve">After clicking </w:t>
      </w:r>
      <w:r w:rsidR="00741C8D">
        <w:t>“</w:t>
      </w:r>
      <w:r w:rsidRPr="00185C3A">
        <w:t>Continue</w:t>
      </w:r>
      <w:r w:rsidR="00741C8D">
        <w:t>”</w:t>
      </w:r>
      <w:r w:rsidRPr="00185C3A">
        <w:t xml:space="preserve">, a </w:t>
      </w:r>
      <w:r w:rsidR="00741C8D">
        <w:t>“</w:t>
      </w:r>
      <w:r w:rsidRPr="00185C3A">
        <w:t>Job Completion Report</w:t>
      </w:r>
      <w:r w:rsidR="00741C8D">
        <w:t>”</w:t>
      </w:r>
      <w:r w:rsidRPr="00185C3A">
        <w:t xml:space="preserve"> will be displayed:</w:t>
      </w:r>
    </w:p>
    <w:p w14:paraId="50E97DD7" w14:textId="16688E5C" w:rsidR="00560192" w:rsidRDefault="00560192" w:rsidP="00CA3F53">
      <w:pPr>
        <w:jc w:val="both"/>
      </w:pPr>
    </w:p>
    <w:p w14:paraId="288D8D74" w14:textId="77777777" w:rsidR="00741165" w:rsidRDefault="00741165" w:rsidP="00CA3F53">
      <w:pPr>
        <w:jc w:val="both"/>
      </w:pPr>
      <w:r>
        <w:t xml:space="preserve">Click </w:t>
      </w:r>
      <w:r w:rsidR="00741C8D">
        <w:t>“</w:t>
      </w:r>
      <w:r>
        <w:t>Close</w:t>
      </w:r>
      <w:r w:rsidR="00741C8D">
        <w:t>”</w:t>
      </w:r>
      <w:r>
        <w:t xml:space="preserve"> to shut the pop-up message.</w:t>
      </w:r>
    </w:p>
    <w:p w14:paraId="597867A4" w14:textId="77777777" w:rsidR="00741165" w:rsidRDefault="00741165" w:rsidP="00CA3F53">
      <w:pPr>
        <w:jc w:val="both"/>
      </w:pPr>
      <w:r>
        <w:t xml:space="preserve">The Network will consider the proposal(s). </w:t>
      </w:r>
    </w:p>
    <w:p w14:paraId="7B2CE9DF" w14:textId="66275306" w:rsidR="00741165" w:rsidRDefault="00741165" w:rsidP="00CA3F53">
      <w:pPr>
        <w:jc w:val="both"/>
      </w:pPr>
      <w:r>
        <w:t xml:space="preserve">The relevant Network’s </w:t>
      </w:r>
      <w:r w:rsidR="00741C8D">
        <w:t>“</w:t>
      </w:r>
      <w:r>
        <w:t>Commissioning Guidelines/Brief</w:t>
      </w:r>
      <w:r w:rsidR="00741C8D">
        <w:t>”</w:t>
      </w:r>
      <w:r>
        <w:t xml:space="preserve"> document may include a date when the </w:t>
      </w:r>
      <w:r w:rsidR="00741C8D">
        <w:t>p</w:t>
      </w:r>
      <w:r>
        <w:t>roposal results are available in Proteus to view.</w:t>
      </w:r>
    </w:p>
    <w:p w14:paraId="0515146A" w14:textId="2839E85F" w:rsidR="00741165" w:rsidRDefault="00741165" w:rsidP="00CA3F53">
      <w:pPr>
        <w:jc w:val="both"/>
      </w:pPr>
      <w:r>
        <w:t xml:space="preserve">Alternatively, you can run Proteus </w:t>
      </w:r>
      <w:r w:rsidR="00741C8D">
        <w:t>“</w:t>
      </w:r>
      <w:r>
        <w:t xml:space="preserve">Proposal </w:t>
      </w:r>
      <w:r w:rsidR="00741C8D">
        <w:t>S</w:t>
      </w:r>
      <w:r>
        <w:t>earches</w:t>
      </w:r>
      <w:r w:rsidR="00741C8D">
        <w:t>”</w:t>
      </w:r>
      <w:r>
        <w:t xml:space="preserve"> regularly to see whether the network has changed the status of the </w:t>
      </w:r>
      <w:r w:rsidR="00741C8D">
        <w:t>p</w:t>
      </w:r>
      <w:r>
        <w:t xml:space="preserve">roposal(s), and added any feedback notes.  </w:t>
      </w:r>
    </w:p>
    <w:p w14:paraId="14BCD87D" w14:textId="77777777" w:rsidR="00560192" w:rsidRDefault="00741165" w:rsidP="00CA3F53">
      <w:pPr>
        <w:jc w:val="both"/>
      </w:pPr>
      <w:r>
        <w:t xml:space="preserve">Refer to the </w:t>
      </w:r>
      <w:r w:rsidR="00741C8D">
        <w:t>“</w:t>
      </w:r>
      <w:r>
        <w:t>Commissioning Round Results</w:t>
      </w:r>
      <w:r w:rsidR="00741C8D">
        <w:t>”</w:t>
      </w:r>
      <w:r>
        <w:t xml:space="preserve"> section of this guide.</w:t>
      </w:r>
    </w:p>
    <w:p w14:paraId="2BC9ECCF" w14:textId="77777777" w:rsidR="00741165" w:rsidRDefault="00741165" w:rsidP="00741165"/>
    <w:p w14:paraId="7C8E79EB" w14:textId="77777777" w:rsidR="00560192" w:rsidRDefault="000135F6" w:rsidP="00741165">
      <w:pPr>
        <w:pStyle w:val="Heading2"/>
      </w:pPr>
      <w:bookmarkStart w:id="12" w:name="_Toc129164642"/>
      <w:r>
        <w:lastRenderedPageBreak/>
        <w:t xml:space="preserve">5 </w:t>
      </w:r>
      <w:r w:rsidR="00741165">
        <w:t xml:space="preserve">Proposal </w:t>
      </w:r>
      <w:r w:rsidR="00792FC8">
        <w:t xml:space="preserve">Status </w:t>
      </w:r>
      <w:r w:rsidR="00741165">
        <w:t>Guide</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3359"/>
        <w:gridCol w:w="2977"/>
      </w:tblGrid>
      <w:tr w:rsidR="00741165" w:rsidRPr="00FB35FE" w14:paraId="15AE1A3C" w14:textId="77777777" w:rsidTr="006D74AB">
        <w:tc>
          <w:tcPr>
            <w:tcW w:w="2136" w:type="dxa"/>
            <w:shd w:val="clear" w:color="auto" w:fill="auto"/>
          </w:tcPr>
          <w:p w14:paraId="00E81979" w14:textId="77777777" w:rsidR="00741165" w:rsidRPr="00FB35FE" w:rsidRDefault="00741165" w:rsidP="006D74AB">
            <w:pPr>
              <w:pStyle w:val="BBCText"/>
              <w:rPr>
                <w:rFonts w:ascii="BBC Reith Sans" w:hAnsi="BBC Reith Sans" w:cs="BBC Reith Sans"/>
                <w:b/>
                <w:iCs/>
                <w:sz w:val="22"/>
                <w:szCs w:val="22"/>
              </w:rPr>
            </w:pPr>
            <w:r w:rsidRPr="00FB35FE">
              <w:rPr>
                <w:rFonts w:ascii="BBC Reith Sans" w:hAnsi="BBC Reith Sans" w:cs="BBC Reith Sans"/>
                <w:b/>
                <w:iCs/>
                <w:sz w:val="22"/>
                <w:szCs w:val="22"/>
              </w:rPr>
              <w:t>Status</w:t>
            </w:r>
          </w:p>
        </w:tc>
        <w:tc>
          <w:tcPr>
            <w:tcW w:w="3359" w:type="dxa"/>
            <w:shd w:val="clear" w:color="auto" w:fill="auto"/>
          </w:tcPr>
          <w:p w14:paraId="6325D60D" w14:textId="77777777" w:rsidR="00741165" w:rsidRPr="00FB35FE" w:rsidRDefault="00741165" w:rsidP="006D74AB">
            <w:pPr>
              <w:pStyle w:val="BBCText"/>
              <w:rPr>
                <w:rFonts w:ascii="BBC Reith Sans" w:hAnsi="BBC Reith Sans" w:cs="BBC Reith Sans"/>
                <w:b/>
                <w:iCs/>
                <w:sz w:val="22"/>
                <w:szCs w:val="22"/>
              </w:rPr>
            </w:pPr>
            <w:r>
              <w:rPr>
                <w:rFonts w:ascii="BBC Reith Sans" w:hAnsi="BBC Reith Sans" w:cs="BBC Reith Sans"/>
                <w:b/>
                <w:iCs/>
                <w:sz w:val="22"/>
                <w:szCs w:val="22"/>
              </w:rPr>
              <w:t>Definition</w:t>
            </w:r>
          </w:p>
        </w:tc>
        <w:tc>
          <w:tcPr>
            <w:tcW w:w="2977" w:type="dxa"/>
            <w:shd w:val="clear" w:color="auto" w:fill="auto"/>
          </w:tcPr>
          <w:p w14:paraId="3D91992D" w14:textId="77777777" w:rsidR="00741165" w:rsidRPr="00FB35FE" w:rsidRDefault="00C97443" w:rsidP="006D74AB">
            <w:pPr>
              <w:pStyle w:val="BBCText"/>
              <w:rPr>
                <w:rFonts w:ascii="BBC Reith Sans" w:hAnsi="BBC Reith Sans" w:cs="BBC Reith Sans"/>
                <w:b/>
                <w:iCs/>
                <w:sz w:val="22"/>
                <w:szCs w:val="22"/>
              </w:rPr>
            </w:pPr>
            <w:r>
              <w:rPr>
                <w:rFonts w:ascii="BBC Reith Sans" w:hAnsi="BBC Reith Sans" w:cs="BBC Reith Sans"/>
                <w:b/>
                <w:iCs/>
                <w:sz w:val="22"/>
                <w:szCs w:val="22"/>
              </w:rPr>
              <w:t xml:space="preserve">Who can edit </w:t>
            </w:r>
            <w:r w:rsidR="00741165" w:rsidRPr="00FB35FE">
              <w:rPr>
                <w:rFonts w:ascii="BBC Reith Sans" w:hAnsi="BBC Reith Sans" w:cs="BBC Reith Sans"/>
                <w:b/>
                <w:iCs/>
                <w:sz w:val="22"/>
                <w:szCs w:val="22"/>
              </w:rPr>
              <w:t>/ change the status?</w:t>
            </w:r>
          </w:p>
        </w:tc>
      </w:tr>
      <w:tr w:rsidR="00741165" w:rsidRPr="00FB35FE" w14:paraId="43D5D0FC" w14:textId="77777777" w:rsidTr="006D74AB">
        <w:tc>
          <w:tcPr>
            <w:tcW w:w="2136" w:type="dxa"/>
            <w:shd w:val="clear" w:color="auto" w:fill="auto"/>
          </w:tcPr>
          <w:p w14:paraId="53311CD4" w14:textId="77777777" w:rsidR="00741165" w:rsidRPr="00741165" w:rsidRDefault="00741165" w:rsidP="006D74AB">
            <w:pPr>
              <w:pStyle w:val="BBCText"/>
              <w:rPr>
                <w:rFonts w:ascii="BBC Reith Sans" w:hAnsi="BBC Reith Sans" w:cs="BBC Reith Sans"/>
                <w:b/>
                <w:sz w:val="18"/>
                <w:szCs w:val="18"/>
              </w:rPr>
            </w:pPr>
          </w:p>
          <w:p w14:paraId="1E2BD13A" w14:textId="77777777" w:rsidR="00741165" w:rsidRPr="00741165" w:rsidRDefault="00741165" w:rsidP="006D74AB">
            <w:pPr>
              <w:pStyle w:val="BBCText"/>
              <w:rPr>
                <w:rFonts w:ascii="BBC Reith Sans" w:hAnsi="BBC Reith Sans" w:cs="BBC Reith Sans"/>
                <w:b/>
                <w:sz w:val="18"/>
                <w:szCs w:val="18"/>
              </w:rPr>
            </w:pPr>
            <w:r w:rsidRPr="00741165">
              <w:rPr>
                <w:rFonts w:ascii="BBC Reith Sans" w:hAnsi="BBC Reith Sans" w:cs="BBC Reith Sans"/>
                <w:b/>
                <w:sz w:val="18"/>
                <w:szCs w:val="18"/>
              </w:rPr>
              <w:t>Departmental</w:t>
            </w:r>
          </w:p>
        </w:tc>
        <w:tc>
          <w:tcPr>
            <w:tcW w:w="3359" w:type="dxa"/>
            <w:shd w:val="clear" w:color="auto" w:fill="auto"/>
          </w:tcPr>
          <w:p w14:paraId="12065A3E" w14:textId="77777777" w:rsidR="00741165" w:rsidRPr="00741165" w:rsidRDefault="00741165" w:rsidP="006D74AB">
            <w:pPr>
              <w:pStyle w:val="BBCText"/>
              <w:rPr>
                <w:rFonts w:ascii="BBC Reith Sans" w:hAnsi="BBC Reith Sans" w:cs="BBC Reith Sans"/>
                <w:sz w:val="18"/>
                <w:szCs w:val="18"/>
              </w:rPr>
            </w:pPr>
          </w:p>
          <w:p w14:paraId="18C0AA88"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A proposal has been created and saved, but not yet submitted.  It is still effectively a draft.</w:t>
            </w:r>
          </w:p>
          <w:p w14:paraId="325AEB1D" w14:textId="77777777" w:rsidR="00741165" w:rsidRPr="00741165" w:rsidRDefault="00741165" w:rsidP="006D74AB">
            <w:pPr>
              <w:pStyle w:val="BBCText"/>
              <w:rPr>
                <w:rFonts w:ascii="BBC Reith Sans" w:hAnsi="BBC Reith Sans" w:cs="BBC Reith Sans"/>
                <w:sz w:val="18"/>
                <w:szCs w:val="18"/>
              </w:rPr>
            </w:pPr>
          </w:p>
        </w:tc>
        <w:tc>
          <w:tcPr>
            <w:tcW w:w="2977" w:type="dxa"/>
            <w:shd w:val="clear" w:color="auto" w:fill="auto"/>
          </w:tcPr>
          <w:p w14:paraId="64FA8ADA" w14:textId="77777777" w:rsidR="00741165" w:rsidRPr="00741165" w:rsidRDefault="00741165" w:rsidP="006D74AB">
            <w:pPr>
              <w:pStyle w:val="BBCText"/>
              <w:rPr>
                <w:rFonts w:ascii="BBC Reith Sans" w:hAnsi="BBC Reith Sans" w:cs="BBC Reith Sans"/>
                <w:sz w:val="18"/>
                <w:szCs w:val="18"/>
              </w:rPr>
            </w:pPr>
          </w:p>
          <w:p w14:paraId="7AADCCCC"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Anyone with access to t</w:t>
            </w:r>
            <w:r w:rsidR="00C97443">
              <w:rPr>
                <w:rFonts w:ascii="BBC Reith Sans" w:hAnsi="BBC Reith Sans" w:cs="BBC Reith Sans"/>
                <w:sz w:val="18"/>
                <w:szCs w:val="18"/>
              </w:rPr>
              <w:t>he company generic login account</w:t>
            </w:r>
            <w:r w:rsidRPr="00741165">
              <w:rPr>
                <w:rFonts w:ascii="BBC Reith Sans" w:hAnsi="BBC Reith Sans" w:cs="BBC Reith Sans"/>
                <w:sz w:val="18"/>
                <w:szCs w:val="18"/>
              </w:rPr>
              <w:t xml:space="preserve"> or anyone with a unique personal company login.</w:t>
            </w:r>
          </w:p>
          <w:p w14:paraId="789694C2" w14:textId="77777777" w:rsidR="00741165" w:rsidRPr="00741165" w:rsidRDefault="00741165" w:rsidP="006D74AB">
            <w:pPr>
              <w:pStyle w:val="BBCText"/>
              <w:rPr>
                <w:rFonts w:ascii="BBC Reith Sans" w:hAnsi="BBC Reith Sans" w:cs="BBC Reith Sans"/>
                <w:sz w:val="18"/>
                <w:szCs w:val="18"/>
              </w:rPr>
            </w:pPr>
          </w:p>
        </w:tc>
      </w:tr>
      <w:tr w:rsidR="00741165" w:rsidRPr="00FB35FE" w14:paraId="596F9207" w14:textId="77777777" w:rsidTr="006D74AB">
        <w:tc>
          <w:tcPr>
            <w:tcW w:w="2136" w:type="dxa"/>
            <w:shd w:val="clear" w:color="auto" w:fill="auto"/>
          </w:tcPr>
          <w:p w14:paraId="7CBF2CC8" w14:textId="77777777" w:rsidR="00741165" w:rsidRPr="00741165" w:rsidRDefault="00741165" w:rsidP="006D74AB">
            <w:pPr>
              <w:pStyle w:val="BBCText"/>
              <w:rPr>
                <w:rFonts w:ascii="BBC Reith Sans" w:hAnsi="BBC Reith Sans" w:cs="BBC Reith Sans"/>
                <w:b/>
                <w:sz w:val="18"/>
                <w:szCs w:val="18"/>
              </w:rPr>
            </w:pPr>
          </w:p>
          <w:p w14:paraId="4D2601AC" w14:textId="77777777" w:rsidR="00741165" w:rsidRPr="00741165" w:rsidRDefault="00741165" w:rsidP="006D74AB">
            <w:pPr>
              <w:pStyle w:val="BBCText"/>
              <w:rPr>
                <w:rFonts w:ascii="BBC Reith Sans" w:hAnsi="BBC Reith Sans" w:cs="BBC Reith Sans"/>
                <w:b/>
                <w:sz w:val="18"/>
                <w:szCs w:val="18"/>
              </w:rPr>
            </w:pPr>
            <w:r w:rsidRPr="00741165">
              <w:rPr>
                <w:rFonts w:ascii="BBC Reith Sans" w:hAnsi="BBC Reith Sans" w:cs="BBC Reith Sans"/>
                <w:b/>
                <w:sz w:val="18"/>
                <w:szCs w:val="18"/>
              </w:rPr>
              <w:t>Network Received</w:t>
            </w:r>
          </w:p>
        </w:tc>
        <w:tc>
          <w:tcPr>
            <w:tcW w:w="3359" w:type="dxa"/>
            <w:shd w:val="clear" w:color="auto" w:fill="auto"/>
          </w:tcPr>
          <w:p w14:paraId="461AF7A1" w14:textId="77777777" w:rsidR="00741165" w:rsidRPr="00741165" w:rsidRDefault="00741165" w:rsidP="006D74AB">
            <w:pPr>
              <w:pStyle w:val="BBCText"/>
              <w:rPr>
                <w:rFonts w:ascii="BBC Reith Sans" w:hAnsi="BBC Reith Sans" w:cs="BBC Reith Sans"/>
                <w:sz w:val="18"/>
                <w:szCs w:val="18"/>
              </w:rPr>
            </w:pPr>
          </w:p>
          <w:p w14:paraId="139AB4A8"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The proposal has been submitted to the network for their consideration.</w:t>
            </w:r>
          </w:p>
        </w:tc>
        <w:tc>
          <w:tcPr>
            <w:tcW w:w="2977" w:type="dxa"/>
            <w:shd w:val="clear" w:color="auto" w:fill="auto"/>
          </w:tcPr>
          <w:p w14:paraId="31114A5A" w14:textId="77777777" w:rsidR="00741165" w:rsidRPr="00741165" w:rsidRDefault="00741165" w:rsidP="006D74AB">
            <w:pPr>
              <w:pStyle w:val="BBCText"/>
              <w:rPr>
                <w:rFonts w:ascii="BBC Reith Sans" w:hAnsi="BBC Reith Sans" w:cs="BBC Reith Sans"/>
                <w:sz w:val="18"/>
                <w:szCs w:val="18"/>
              </w:rPr>
            </w:pPr>
          </w:p>
          <w:p w14:paraId="7F5E36CF"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Only the commissioning network can change its status.  If they need to amend the proposal they have to send it back to Re-Request for the supplier to amend it.</w:t>
            </w:r>
          </w:p>
          <w:p w14:paraId="5C69946A" w14:textId="77777777" w:rsidR="00741165" w:rsidRPr="00741165" w:rsidRDefault="00741165" w:rsidP="006D74AB">
            <w:pPr>
              <w:pStyle w:val="BBCText"/>
              <w:rPr>
                <w:rFonts w:ascii="BBC Reith Sans" w:hAnsi="BBC Reith Sans" w:cs="BBC Reith Sans"/>
                <w:sz w:val="18"/>
                <w:szCs w:val="18"/>
              </w:rPr>
            </w:pPr>
          </w:p>
        </w:tc>
      </w:tr>
      <w:tr w:rsidR="00741165" w:rsidRPr="00FB35FE" w14:paraId="1D0A6CB0" w14:textId="77777777" w:rsidTr="006D74AB">
        <w:tc>
          <w:tcPr>
            <w:tcW w:w="2136" w:type="dxa"/>
            <w:shd w:val="clear" w:color="auto" w:fill="auto"/>
          </w:tcPr>
          <w:p w14:paraId="2842097C" w14:textId="77777777" w:rsidR="00741165" w:rsidRPr="00741165" w:rsidRDefault="00741165" w:rsidP="006D74AB">
            <w:pPr>
              <w:pStyle w:val="BBCText"/>
              <w:rPr>
                <w:rFonts w:ascii="BBC Reith Sans" w:hAnsi="BBC Reith Sans" w:cs="BBC Reith Sans"/>
                <w:b/>
                <w:sz w:val="18"/>
                <w:szCs w:val="18"/>
              </w:rPr>
            </w:pPr>
          </w:p>
          <w:p w14:paraId="0872A5F4" w14:textId="77777777" w:rsidR="00741165" w:rsidRPr="00741165" w:rsidRDefault="00741165" w:rsidP="006D74AB">
            <w:pPr>
              <w:pStyle w:val="BBCText"/>
              <w:rPr>
                <w:rFonts w:ascii="BBC Reith Sans" w:hAnsi="BBC Reith Sans" w:cs="BBC Reith Sans"/>
                <w:b/>
                <w:sz w:val="18"/>
                <w:szCs w:val="18"/>
              </w:rPr>
            </w:pPr>
            <w:r w:rsidRPr="00741165">
              <w:rPr>
                <w:rFonts w:ascii="BBC Reith Sans" w:hAnsi="BBC Reith Sans" w:cs="BBC Reith Sans"/>
                <w:b/>
                <w:sz w:val="18"/>
                <w:szCs w:val="18"/>
              </w:rPr>
              <w:t>Shortlisted</w:t>
            </w:r>
          </w:p>
        </w:tc>
        <w:tc>
          <w:tcPr>
            <w:tcW w:w="3359" w:type="dxa"/>
            <w:shd w:val="clear" w:color="auto" w:fill="auto"/>
          </w:tcPr>
          <w:p w14:paraId="31553531" w14:textId="77777777" w:rsidR="00741165" w:rsidRPr="00741165" w:rsidRDefault="00741165" w:rsidP="006D74AB">
            <w:pPr>
              <w:pStyle w:val="BBCText"/>
              <w:rPr>
                <w:rFonts w:ascii="BBC Reith Sans" w:hAnsi="BBC Reith Sans" w:cs="BBC Reith Sans"/>
                <w:sz w:val="18"/>
                <w:szCs w:val="18"/>
              </w:rPr>
            </w:pPr>
          </w:p>
          <w:p w14:paraId="2CE67171"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The network has earmarked the proposal for closer attention.</w:t>
            </w:r>
          </w:p>
        </w:tc>
        <w:tc>
          <w:tcPr>
            <w:tcW w:w="2977" w:type="dxa"/>
            <w:shd w:val="clear" w:color="auto" w:fill="auto"/>
          </w:tcPr>
          <w:p w14:paraId="1F9AD152" w14:textId="77777777" w:rsidR="00741165" w:rsidRPr="00741165" w:rsidRDefault="00741165" w:rsidP="006D74AB">
            <w:pPr>
              <w:pStyle w:val="BBCText"/>
              <w:rPr>
                <w:rFonts w:ascii="BBC Reith Sans" w:hAnsi="BBC Reith Sans" w:cs="BBC Reith Sans"/>
                <w:sz w:val="18"/>
                <w:szCs w:val="18"/>
              </w:rPr>
            </w:pPr>
          </w:p>
          <w:p w14:paraId="115D0564"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Only the commissioning network can change the status.</w:t>
            </w:r>
          </w:p>
          <w:p w14:paraId="38A4958F" w14:textId="77777777" w:rsidR="00741165" w:rsidRPr="00741165" w:rsidRDefault="00741165" w:rsidP="006D74AB">
            <w:pPr>
              <w:pStyle w:val="BBCText"/>
              <w:rPr>
                <w:rFonts w:ascii="BBC Reith Sans" w:hAnsi="BBC Reith Sans" w:cs="BBC Reith Sans"/>
                <w:sz w:val="18"/>
                <w:szCs w:val="18"/>
              </w:rPr>
            </w:pPr>
          </w:p>
        </w:tc>
      </w:tr>
      <w:tr w:rsidR="00741165" w:rsidRPr="00FB35FE" w14:paraId="653EF81A" w14:textId="77777777" w:rsidTr="006D74AB">
        <w:tc>
          <w:tcPr>
            <w:tcW w:w="2136" w:type="dxa"/>
            <w:shd w:val="clear" w:color="auto" w:fill="auto"/>
          </w:tcPr>
          <w:p w14:paraId="33F85855" w14:textId="77777777" w:rsidR="00741165" w:rsidRPr="00741165" w:rsidRDefault="00741165" w:rsidP="006D74AB">
            <w:pPr>
              <w:pStyle w:val="BBCText"/>
              <w:rPr>
                <w:rFonts w:ascii="BBC Reith Sans" w:hAnsi="BBC Reith Sans" w:cs="BBC Reith Sans"/>
                <w:b/>
                <w:sz w:val="18"/>
                <w:szCs w:val="18"/>
              </w:rPr>
            </w:pPr>
          </w:p>
          <w:p w14:paraId="596177CA" w14:textId="77777777" w:rsidR="00741165" w:rsidRPr="00741165" w:rsidRDefault="00741165" w:rsidP="006D74AB">
            <w:pPr>
              <w:pStyle w:val="BBCText"/>
              <w:rPr>
                <w:rFonts w:ascii="BBC Reith Sans" w:hAnsi="BBC Reith Sans" w:cs="BBC Reith Sans"/>
                <w:b/>
                <w:sz w:val="18"/>
                <w:szCs w:val="18"/>
              </w:rPr>
            </w:pPr>
            <w:r w:rsidRPr="00741165">
              <w:rPr>
                <w:rFonts w:ascii="BBC Reith Sans" w:hAnsi="BBC Reith Sans" w:cs="BBC Reith Sans"/>
                <w:b/>
                <w:sz w:val="18"/>
                <w:szCs w:val="18"/>
              </w:rPr>
              <w:t>Re-Request</w:t>
            </w:r>
          </w:p>
        </w:tc>
        <w:tc>
          <w:tcPr>
            <w:tcW w:w="3359" w:type="dxa"/>
            <w:shd w:val="clear" w:color="auto" w:fill="auto"/>
          </w:tcPr>
          <w:p w14:paraId="0B3D6218" w14:textId="77777777" w:rsidR="00741165" w:rsidRPr="00741165" w:rsidRDefault="00741165" w:rsidP="006D74AB">
            <w:pPr>
              <w:pStyle w:val="BBCText"/>
              <w:rPr>
                <w:rFonts w:ascii="BBC Reith Sans" w:hAnsi="BBC Reith Sans" w:cs="BBC Reith Sans"/>
                <w:sz w:val="18"/>
                <w:szCs w:val="18"/>
              </w:rPr>
            </w:pPr>
          </w:p>
          <w:p w14:paraId="4CE8E0CD"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The network has received the proposal but something in it needs to be amended, so they have set it to Re-Request.</w:t>
            </w:r>
          </w:p>
          <w:p w14:paraId="1D04E726" w14:textId="77777777" w:rsidR="00741165" w:rsidRPr="00741165" w:rsidRDefault="00741165" w:rsidP="006D74AB">
            <w:pPr>
              <w:pStyle w:val="BBCText"/>
              <w:rPr>
                <w:rFonts w:ascii="BBC Reith Sans" w:hAnsi="BBC Reith Sans" w:cs="BBC Reith Sans"/>
                <w:sz w:val="18"/>
                <w:szCs w:val="18"/>
              </w:rPr>
            </w:pPr>
          </w:p>
        </w:tc>
        <w:tc>
          <w:tcPr>
            <w:tcW w:w="2977" w:type="dxa"/>
            <w:shd w:val="clear" w:color="auto" w:fill="auto"/>
          </w:tcPr>
          <w:p w14:paraId="60246C01" w14:textId="77777777" w:rsidR="00741165" w:rsidRPr="00741165" w:rsidRDefault="00741165" w:rsidP="006D74AB">
            <w:pPr>
              <w:pStyle w:val="BBCText"/>
              <w:rPr>
                <w:rFonts w:ascii="BBC Reith Sans" w:hAnsi="BBC Reith Sans" w:cs="BBC Reith Sans"/>
                <w:sz w:val="18"/>
                <w:szCs w:val="18"/>
              </w:rPr>
            </w:pPr>
          </w:p>
          <w:p w14:paraId="70503BFA"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As per Departmental</w:t>
            </w:r>
          </w:p>
          <w:p w14:paraId="5119C8F3"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(see above).</w:t>
            </w:r>
          </w:p>
        </w:tc>
      </w:tr>
      <w:tr w:rsidR="00741165" w:rsidRPr="00FB35FE" w14:paraId="245432F2" w14:textId="77777777" w:rsidTr="006D74AB">
        <w:tc>
          <w:tcPr>
            <w:tcW w:w="2136" w:type="dxa"/>
            <w:shd w:val="clear" w:color="auto" w:fill="auto"/>
          </w:tcPr>
          <w:p w14:paraId="3BC0F7E1" w14:textId="77777777" w:rsidR="00741165" w:rsidRPr="00741165" w:rsidRDefault="00741165" w:rsidP="006D74AB">
            <w:pPr>
              <w:pStyle w:val="BBCText"/>
              <w:rPr>
                <w:rFonts w:ascii="BBC Reith Sans" w:hAnsi="BBC Reith Sans" w:cs="BBC Reith Sans"/>
                <w:b/>
                <w:sz w:val="18"/>
                <w:szCs w:val="18"/>
              </w:rPr>
            </w:pPr>
          </w:p>
          <w:p w14:paraId="74F244EF" w14:textId="77777777" w:rsidR="00741165" w:rsidRPr="00741165" w:rsidRDefault="00741165" w:rsidP="006D74AB">
            <w:pPr>
              <w:pStyle w:val="BBCText"/>
              <w:rPr>
                <w:rFonts w:ascii="BBC Reith Sans" w:hAnsi="BBC Reith Sans" w:cs="BBC Reith Sans"/>
                <w:b/>
                <w:sz w:val="18"/>
                <w:szCs w:val="18"/>
              </w:rPr>
            </w:pPr>
            <w:r w:rsidRPr="00741165">
              <w:rPr>
                <w:rFonts w:ascii="BBC Reith Sans" w:hAnsi="BBC Reith Sans" w:cs="BBC Reith Sans"/>
                <w:b/>
                <w:sz w:val="18"/>
                <w:szCs w:val="18"/>
              </w:rPr>
              <w:t>Rejected</w:t>
            </w:r>
          </w:p>
        </w:tc>
        <w:tc>
          <w:tcPr>
            <w:tcW w:w="3359" w:type="dxa"/>
            <w:shd w:val="clear" w:color="auto" w:fill="auto"/>
          </w:tcPr>
          <w:p w14:paraId="0D4B68A2" w14:textId="77777777" w:rsidR="00741165" w:rsidRPr="00741165" w:rsidRDefault="00741165" w:rsidP="006D74AB">
            <w:pPr>
              <w:pStyle w:val="BBCText"/>
              <w:rPr>
                <w:rFonts w:ascii="BBC Reith Sans" w:hAnsi="BBC Reith Sans" w:cs="BBC Reith Sans"/>
                <w:sz w:val="18"/>
                <w:szCs w:val="18"/>
              </w:rPr>
            </w:pPr>
          </w:p>
          <w:p w14:paraId="20F9C03B"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The network has decided not to commission the programme(s).</w:t>
            </w:r>
          </w:p>
        </w:tc>
        <w:tc>
          <w:tcPr>
            <w:tcW w:w="2977" w:type="dxa"/>
            <w:shd w:val="clear" w:color="auto" w:fill="auto"/>
          </w:tcPr>
          <w:p w14:paraId="285065CF" w14:textId="77777777" w:rsidR="00741165" w:rsidRPr="00741165" w:rsidRDefault="00741165" w:rsidP="006D74AB">
            <w:pPr>
              <w:pStyle w:val="BBCText"/>
              <w:rPr>
                <w:rFonts w:ascii="BBC Reith Sans" w:hAnsi="BBC Reith Sans" w:cs="BBC Reith Sans"/>
                <w:sz w:val="18"/>
                <w:szCs w:val="18"/>
              </w:rPr>
            </w:pPr>
          </w:p>
          <w:p w14:paraId="2F5E8FE4"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Only the commissioning network can change the status.</w:t>
            </w:r>
          </w:p>
          <w:p w14:paraId="59C2E190" w14:textId="77777777" w:rsidR="00741165" w:rsidRPr="00741165" w:rsidRDefault="00741165" w:rsidP="006D74AB">
            <w:pPr>
              <w:pStyle w:val="BBCText"/>
              <w:rPr>
                <w:rFonts w:ascii="BBC Reith Sans" w:hAnsi="BBC Reith Sans" w:cs="BBC Reith Sans"/>
                <w:sz w:val="18"/>
                <w:szCs w:val="18"/>
              </w:rPr>
            </w:pPr>
          </w:p>
        </w:tc>
      </w:tr>
      <w:tr w:rsidR="00741165" w:rsidRPr="00FB35FE" w14:paraId="473EDE94" w14:textId="77777777" w:rsidTr="006D74AB">
        <w:tc>
          <w:tcPr>
            <w:tcW w:w="2136" w:type="dxa"/>
            <w:shd w:val="clear" w:color="auto" w:fill="auto"/>
          </w:tcPr>
          <w:p w14:paraId="4D333B64" w14:textId="77777777" w:rsidR="00741165" w:rsidRPr="00741165" w:rsidRDefault="00741165" w:rsidP="006D74AB">
            <w:pPr>
              <w:pStyle w:val="BBCText"/>
              <w:rPr>
                <w:rFonts w:ascii="BBC Reith Sans" w:hAnsi="BBC Reith Sans" w:cs="BBC Reith Sans"/>
                <w:b/>
                <w:sz w:val="18"/>
                <w:szCs w:val="18"/>
              </w:rPr>
            </w:pPr>
          </w:p>
          <w:p w14:paraId="417A3E20" w14:textId="77777777" w:rsidR="00741165" w:rsidRPr="00741165" w:rsidRDefault="00741165" w:rsidP="006D74AB">
            <w:pPr>
              <w:pStyle w:val="BBCText"/>
              <w:rPr>
                <w:rFonts w:ascii="BBC Reith Sans" w:hAnsi="BBC Reith Sans" w:cs="BBC Reith Sans"/>
                <w:b/>
                <w:sz w:val="18"/>
                <w:szCs w:val="18"/>
              </w:rPr>
            </w:pPr>
            <w:r w:rsidRPr="00741165">
              <w:rPr>
                <w:rFonts w:ascii="BBC Reith Sans" w:hAnsi="BBC Reith Sans" w:cs="BBC Reith Sans"/>
                <w:b/>
                <w:sz w:val="18"/>
                <w:szCs w:val="18"/>
              </w:rPr>
              <w:t>Conditional Commission</w:t>
            </w:r>
          </w:p>
        </w:tc>
        <w:tc>
          <w:tcPr>
            <w:tcW w:w="3359" w:type="dxa"/>
            <w:shd w:val="clear" w:color="auto" w:fill="auto"/>
          </w:tcPr>
          <w:p w14:paraId="09AE2074" w14:textId="77777777" w:rsidR="00741165" w:rsidRPr="00741165" w:rsidRDefault="00741165" w:rsidP="006D74AB">
            <w:pPr>
              <w:pStyle w:val="BBCText"/>
              <w:rPr>
                <w:rFonts w:ascii="BBC Reith Sans" w:hAnsi="BBC Reith Sans" w:cs="BBC Reith Sans"/>
                <w:sz w:val="18"/>
                <w:szCs w:val="18"/>
              </w:rPr>
            </w:pPr>
          </w:p>
          <w:p w14:paraId="781FB8E9"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Has been commissioned by the network (pending budgetary and contractual arrangements).</w:t>
            </w:r>
          </w:p>
          <w:p w14:paraId="7405BA61" w14:textId="77777777" w:rsidR="00741165" w:rsidRPr="00741165" w:rsidRDefault="00741165" w:rsidP="006D74AB">
            <w:pPr>
              <w:pStyle w:val="BBCText"/>
              <w:rPr>
                <w:rFonts w:ascii="BBC Reith Sans" w:hAnsi="BBC Reith Sans" w:cs="BBC Reith Sans"/>
                <w:sz w:val="18"/>
                <w:szCs w:val="18"/>
              </w:rPr>
            </w:pPr>
          </w:p>
        </w:tc>
        <w:tc>
          <w:tcPr>
            <w:tcW w:w="2977" w:type="dxa"/>
            <w:shd w:val="clear" w:color="auto" w:fill="auto"/>
          </w:tcPr>
          <w:p w14:paraId="1ACBFF45" w14:textId="77777777" w:rsidR="00741165" w:rsidRPr="00741165" w:rsidRDefault="00741165" w:rsidP="006D74AB">
            <w:pPr>
              <w:pStyle w:val="BBCText"/>
              <w:rPr>
                <w:rFonts w:ascii="BBC Reith Sans" w:hAnsi="BBC Reith Sans" w:cs="BBC Reith Sans"/>
                <w:sz w:val="18"/>
                <w:szCs w:val="18"/>
              </w:rPr>
            </w:pPr>
          </w:p>
          <w:p w14:paraId="1F0CC06D"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Only the commissioning network can change the status.</w:t>
            </w:r>
          </w:p>
        </w:tc>
      </w:tr>
      <w:tr w:rsidR="00741165" w:rsidRPr="00FB35FE" w14:paraId="29364B3E" w14:textId="77777777" w:rsidTr="006D74AB">
        <w:tc>
          <w:tcPr>
            <w:tcW w:w="2136" w:type="dxa"/>
            <w:shd w:val="clear" w:color="auto" w:fill="auto"/>
          </w:tcPr>
          <w:p w14:paraId="51EDAA75" w14:textId="77777777" w:rsidR="00741165" w:rsidRPr="00741165" w:rsidRDefault="00741165" w:rsidP="006D74AB">
            <w:pPr>
              <w:pStyle w:val="BBCText"/>
              <w:rPr>
                <w:rFonts w:ascii="BBC Reith Sans" w:hAnsi="BBC Reith Sans" w:cs="BBC Reith Sans"/>
                <w:b/>
                <w:sz w:val="18"/>
                <w:szCs w:val="18"/>
              </w:rPr>
            </w:pPr>
          </w:p>
          <w:p w14:paraId="25B12A6A" w14:textId="77777777" w:rsidR="00741165" w:rsidRPr="00741165" w:rsidRDefault="00741165" w:rsidP="006D74AB">
            <w:pPr>
              <w:pStyle w:val="BBCText"/>
              <w:rPr>
                <w:rFonts w:ascii="BBC Reith Sans" w:hAnsi="BBC Reith Sans" w:cs="BBC Reith Sans"/>
                <w:b/>
                <w:sz w:val="18"/>
                <w:szCs w:val="18"/>
              </w:rPr>
            </w:pPr>
            <w:r w:rsidRPr="00741165">
              <w:rPr>
                <w:rFonts w:ascii="BBC Reith Sans" w:hAnsi="BBC Reith Sans" w:cs="BBC Reith Sans"/>
                <w:b/>
                <w:sz w:val="18"/>
                <w:szCs w:val="18"/>
              </w:rPr>
              <w:t>Conditional Pilot Commission</w:t>
            </w:r>
          </w:p>
        </w:tc>
        <w:tc>
          <w:tcPr>
            <w:tcW w:w="3359" w:type="dxa"/>
            <w:shd w:val="clear" w:color="auto" w:fill="auto"/>
          </w:tcPr>
          <w:p w14:paraId="18B4EB2B" w14:textId="77777777" w:rsidR="00741165" w:rsidRPr="00741165" w:rsidRDefault="00741165" w:rsidP="006D74AB">
            <w:pPr>
              <w:pStyle w:val="BBCText"/>
              <w:rPr>
                <w:rFonts w:ascii="BBC Reith Sans" w:hAnsi="BBC Reith Sans" w:cs="BBC Reith Sans"/>
                <w:sz w:val="18"/>
                <w:szCs w:val="18"/>
              </w:rPr>
            </w:pPr>
          </w:p>
          <w:p w14:paraId="6FAE8F1C"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A pilot has been commissioned by the network (pending budgetary and contractual arrangements).</w:t>
            </w:r>
          </w:p>
          <w:p w14:paraId="16B511BF" w14:textId="77777777" w:rsidR="00741165" w:rsidRPr="00741165" w:rsidRDefault="00741165" w:rsidP="006D74AB">
            <w:pPr>
              <w:pStyle w:val="BBCText"/>
              <w:rPr>
                <w:rFonts w:ascii="BBC Reith Sans" w:hAnsi="BBC Reith Sans" w:cs="BBC Reith Sans"/>
                <w:sz w:val="18"/>
                <w:szCs w:val="18"/>
              </w:rPr>
            </w:pPr>
          </w:p>
        </w:tc>
        <w:tc>
          <w:tcPr>
            <w:tcW w:w="2977" w:type="dxa"/>
            <w:shd w:val="clear" w:color="auto" w:fill="auto"/>
          </w:tcPr>
          <w:p w14:paraId="3B768781" w14:textId="77777777" w:rsidR="00741165" w:rsidRPr="00741165" w:rsidRDefault="00741165" w:rsidP="006D74AB">
            <w:pPr>
              <w:pStyle w:val="BBCText"/>
              <w:rPr>
                <w:rFonts w:ascii="BBC Reith Sans" w:hAnsi="BBC Reith Sans" w:cs="BBC Reith Sans"/>
                <w:sz w:val="18"/>
                <w:szCs w:val="18"/>
              </w:rPr>
            </w:pPr>
          </w:p>
          <w:p w14:paraId="4D3945C4"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Only the commissioning network can change the status.</w:t>
            </w:r>
          </w:p>
        </w:tc>
      </w:tr>
      <w:tr w:rsidR="00741165" w:rsidRPr="00FB35FE" w14:paraId="4049FA1C" w14:textId="77777777" w:rsidTr="006D74AB">
        <w:tc>
          <w:tcPr>
            <w:tcW w:w="2136" w:type="dxa"/>
            <w:shd w:val="clear" w:color="auto" w:fill="auto"/>
          </w:tcPr>
          <w:p w14:paraId="22F1579A" w14:textId="77777777" w:rsidR="00741165" w:rsidRPr="00741165" w:rsidRDefault="00741165" w:rsidP="006D74AB">
            <w:pPr>
              <w:pStyle w:val="BBCText"/>
              <w:rPr>
                <w:rFonts w:ascii="BBC Reith Sans" w:hAnsi="BBC Reith Sans" w:cs="BBC Reith Sans"/>
                <w:b/>
                <w:sz w:val="18"/>
                <w:szCs w:val="18"/>
              </w:rPr>
            </w:pPr>
          </w:p>
          <w:p w14:paraId="1FBA6CC3" w14:textId="77777777" w:rsidR="00741165" w:rsidRPr="00741165" w:rsidRDefault="00741165" w:rsidP="006D74AB">
            <w:pPr>
              <w:pStyle w:val="BBCText"/>
              <w:rPr>
                <w:rFonts w:ascii="BBC Reith Sans" w:hAnsi="BBC Reith Sans" w:cs="BBC Reith Sans"/>
                <w:b/>
                <w:sz w:val="18"/>
                <w:szCs w:val="18"/>
              </w:rPr>
            </w:pPr>
            <w:r w:rsidRPr="00741165">
              <w:rPr>
                <w:rFonts w:ascii="BBC Reith Sans" w:hAnsi="BBC Reith Sans" w:cs="BBC Reith Sans"/>
                <w:b/>
                <w:sz w:val="18"/>
                <w:szCs w:val="18"/>
              </w:rPr>
              <w:t>Commission Suspended</w:t>
            </w:r>
          </w:p>
        </w:tc>
        <w:tc>
          <w:tcPr>
            <w:tcW w:w="3359" w:type="dxa"/>
            <w:shd w:val="clear" w:color="auto" w:fill="auto"/>
          </w:tcPr>
          <w:p w14:paraId="4DEB490F" w14:textId="77777777" w:rsidR="00741165" w:rsidRPr="00741165" w:rsidRDefault="00741165" w:rsidP="006D74AB">
            <w:pPr>
              <w:pStyle w:val="BBCText"/>
              <w:rPr>
                <w:rFonts w:ascii="BBC Reith Sans" w:hAnsi="BBC Reith Sans" w:cs="BBC Reith Sans"/>
                <w:sz w:val="18"/>
                <w:szCs w:val="18"/>
              </w:rPr>
            </w:pPr>
          </w:p>
          <w:p w14:paraId="565EA495"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The commission has been suspended.</w:t>
            </w:r>
          </w:p>
        </w:tc>
        <w:tc>
          <w:tcPr>
            <w:tcW w:w="2977" w:type="dxa"/>
            <w:shd w:val="clear" w:color="auto" w:fill="auto"/>
          </w:tcPr>
          <w:p w14:paraId="07DCC3B2" w14:textId="77777777" w:rsidR="00741165" w:rsidRPr="00741165" w:rsidRDefault="00741165" w:rsidP="006D74AB">
            <w:pPr>
              <w:pStyle w:val="BBCText"/>
              <w:rPr>
                <w:rFonts w:ascii="BBC Reith Sans" w:hAnsi="BBC Reith Sans" w:cs="BBC Reith Sans"/>
                <w:sz w:val="18"/>
                <w:szCs w:val="18"/>
              </w:rPr>
            </w:pPr>
          </w:p>
          <w:p w14:paraId="3B4C35CB"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Only the commissioning network can change the status.</w:t>
            </w:r>
          </w:p>
          <w:p w14:paraId="75B87413" w14:textId="77777777" w:rsidR="00741165" w:rsidRPr="00741165" w:rsidRDefault="00741165" w:rsidP="006D74AB">
            <w:pPr>
              <w:pStyle w:val="BBCText"/>
              <w:rPr>
                <w:rFonts w:ascii="BBC Reith Sans" w:hAnsi="BBC Reith Sans" w:cs="BBC Reith Sans"/>
                <w:sz w:val="18"/>
                <w:szCs w:val="18"/>
              </w:rPr>
            </w:pPr>
          </w:p>
        </w:tc>
      </w:tr>
      <w:tr w:rsidR="00741165" w:rsidRPr="00FB35FE" w14:paraId="1ADD053B" w14:textId="77777777" w:rsidTr="006D74AB">
        <w:tc>
          <w:tcPr>
            <w:tcW w:w="2136" w:type="dxa"/>
            <w:shd w:val="clear" w:color="auto" w:fill="auto"/>
          </w:tcPr>
          <w:p w14:paraId="710CCBBA" w14:textId="77777777" w:rsidR="00741165" w:rsidRPr="00741165" w:rsidRDefault="00741165" w:rsidP="006D74AB">
            <w:pPr>
              <w:pStyle w:val="BBCText"/>
              <w:rPr>
                <w:rFonts w:ascii="BBC Reith Sans" w:hAnsi="BBC Reith Sans" w:cs="BBC Reith Sans"/>
                <w:b/>
                <w:sz w:val="18"/>
                <w:szCs w:val="18"/>
              </w:rPr>
            </w:pPr>
          </w:p>
          <w:p w14:paraId="12F08A52" w14:textId="77777777" w:rsidR="00741165" w:rsidRPr="00741165" w:rsidRDefault="00741165" w:rsidP="006D74AB">
            <w:pPr>
              <w:pStyle w:val="BBCText"/>
              <w:rPr>
                <w:rFonts w:ascii="BBC Reith Sans" w:hAnsi="BBC Reith Sans" w:cs="BBC Reith Sans"/>
                <w:b/>
                <w:sz w:val="18"/>
                <w:szCs w:val="18"/>
              </w:rPr>
            </w:pPr>
            <w:r w:rsidRPr="00741165">
              <w:rPr>
                <w:rFonts w:ascii="BBC Reith Sans" w:hAnsi="BBC Reith Sans" w:cs="BBC Reith Sans"/>
                <w:b/>
                <w:sz w:val="18"/>
                <w:szCs w:val="18"/>
              </w:rPr>
              <w:t>Commission Cancelled</w:t>
            </w:r>
          </w:p>
        </w:tc>
        <w:tc>
          <w:tcPr>
            <w:tcW w:w="3359" w:type="dxa"/>
            <w:shd w:val="clear" w:color="auto" w:fill="auto"/>
          </w:tcPr>
          <w:p w14:paraId="30F7270F" w14:textId="77777777" w:rsidR="00741165" w:rsidRPr="00741165" w:rsidRDefault="00741165" w:rsidP="006D74AB">
            <w:pPr>
              <w:pStyle w:val="BBCText"/>
              <w:rPr>
                <w:rFonts w:ascii="BBC Reith Sans" w:hAnsi="BBC Reith Sans" w:cs="BBC Reith Sans"/>
                <w:sz w:val="18"/>
                <w:szCs w:val="18"/>
              </w:rPr>
            </w:pPr>
          </w:p>
          <w:p w14:paraId="14A237EE"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The commission has been cancelled.</w:t>
            </w:r>
          </w:p>
        </w:tc>
        <w:tc>
          <w:tcPr>
            <w:tcW w:w="2977" w:type="dxa"/>
            <w:shd w:val="clear" w:color="auto" w:fill="auto"/>
          </w:tcPr>
          <w:p w14:paraId="2E4851E5" w14:textId="77777777" w:rsidR="00741165" w:rsidRPr="00741165" w:rsidRDefault="00741165" w:rsidP="006D74AB">
            <w:pPr>
              <w:pStyle w:val="BBCText"/>
              <w:rPr>
                <w:rFonts w:ascii="BBC Reith Sans" w:hAnsi="BBC Reith Sans" w:cs="BBC Reith Sans"/>
                <w:sz w:val="18"/>
                <w:szCs w:val="18"/>
              </w:rPr>
            </w:pPr>
          </w:p>
          <w:p w14:paraId="277A8D05" w14:textId="77777777" w:rsidR="00741165" w:rsidRPr="00741165" w:rsidRDefault="00741165" w:rsidP="006D74AB">
            <w:pPr>
              <w:pStyle w:val="BBCText"/>
              <w:rPr>
                <w:rFonts w:ascii="BBC Reith Sans" w:hAnsi="BBC Reith Sans" w:cs="BBC Reith Sans"/>
                <w:sz w:val="18"/>
                <w:szCs w:val="18"/>
              </w:rPr>
            </w:pPr>
            <w:r w:rsidRPr="00741165">
              <w:rPr>
                <w:rFonts w:ascii="BBC Reith Sans" w:hAnsi="BBC Reith Sans" w:cs="BBC Reith Sans"/>
                <w:sz w:val="18"/>
                <w:szCs w:val="18"/>
              </w:rPr>
              <w:t>Only the commissioning network can change the status.</w:t>
            </w:r>
          </w:p>
          <w:p w14:paraId="2380AF97" w14:textId="77777777" w:rsidR="00741165" w:rsidRPr="00741165" w:rsidRDefault="00741165" w:rsidP="006D74AB">
            <w:pPr>
              <w:pStyle w:val="BBCText"/>
              <w:rPr>
                <w:rFonts w:ascii="BBC Reith Sans" w:hAnsi="BBC Reith Sans" w:cs="BBC Reith Sans"/>
                <w:sz w:val="18"/>
                <w:szCs w:val="18"/>
              </w:rPr>
            </w:pPr>
          </w:p>
        </w:tc>
      </w:tr>
    </w:tbl>
    <w:p w14:paraId="2C1E65F4" w14:textId="77777777" w:rsidR="00741165" w:rsidRDefault="00741165" w:rsidP="00741165"/>
    <w:p w14:paraId="2539F9FD" w14:textId="77777777" w:rsidR="007E0E71" w:rsidRDefault="000135F6" w:rsidP="007E0E71">
      <w:pPr>
        <w:pStyle w:val="Heading2"/>
      </w:pPr>
      <w:bookmarkStart w:id="13" w:name="_Toc129164643"/>
      <w:r>
        <w:t xml:space="preserve">6 </w:t>
      </w:r>
      <w:r w:rsidR="007E0E71">
        <w:t>Searching for Existing Proposals</w:t>
      </w:r>
      <w:bookmarkEnd w:id="13"/>
    </w:p>
    <w:p w14:paraId="3C38292A" w14:textId="77777777" w:rsidR="007E0E71" w:rsidRDefault="007E0E71" w:rsidP="001B77F0">
      <w:pPr>
        <w:jc w:val="both"/>
      </w:pPr>
      <w:r w:rsidRPr="007E0E71">
        <w:t xml:space="preserve">From the Home page, you can either click </w:t>
      </w:r>
      <w:r w:rsidR="00741C8D">
        <w:t>“</w:t>
      </w:r>
      <w:r w:rsidRPr="007E0E71">
        <w:t>Proposal Search</w:t>
      </w:r>
      <w:r w:rsidR="00741C8D">
        <w:t>”</w:t>
      </w:r>
      <w:r w:rsidRPr="007E0E71">
        <w:t xml:space="preserve"> in the light blue panel or click </w:t>
      </w:r>
      <w:r w:rsidR="00741C8D">
        <w:t>“</w:t>
      </w:r>
      <w:r w:rsidRPr="007E0E71">
        <w:t>Search</w:t>
      </w:r>
      <w:r w:rsidR="00741C8D">
        <w:t>”</w:t>
      </w:r>
      <w:r w:rsidRPr="007E0E71">
        <w:t xml:space="preserve"> on the top blue bar</w:t>
      </w:r>
      <w:r>
        <w:t>:</w:t>
      </w:r>
    </w:p>
    <w:p w14:paraId="51900A52" w14:textId="77777777" w:rsidR="007E0E71" w:rsidRDefault="007E0E71" w:rsidP="007E0E71">
      <w:r>
        <w:rPr>
          <w:rFonts w:ascii="Arial" w:hAnsi="Arial" w:cs="Arial"/>
          <w:noProof/>
          <w:sz w:val="24"/>
          <w:szCs w:val="24"/>
        </w:rPr>
        <w:lastRenderedPageBreak/>
        <w:drawing>
          <wp:anchor distT="0" distB="0" distL="114300" distR="114300" simplePos="0" relativeHeight="251657216" behindDoc="0" locked="0" layoutInCell="1" allowOverlap="1" wp14:anchorId="4B1C5970" wp14:editId="19A00338">
            <wp:simplePos x="0" y="0"/>
            <wp:positionH relativeFrom="column">
              <wp:posOffset>345440</wp:posOffset>
            </wp:positionH>
            <wp:positionV relativeFrom="paragraph">
              <wp:posOffset>210185</wp:posOffset>
            </wp:positionV>
            <wp:extent cx="5039995" cy="4228465"/>
            <wp:effectExtent l="19050" t="19050" r="27305" b="1968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4228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E8D25E" w14:textId="6536E869" w:rsidR="007E0E71" w:rsidRDefault="007E0E71" w:rsidP="007E0E71">
      <w:r>
        <w:t xml:space="preserve">You can return to the </w:t>
      </w:r>
      <w:r w:rsidR="00741C8D">
        <w:t>h</w:t>
      </w:r>
      <w:r>
        <w:t xml:space="preserve">omepage at any time by clicking on the </w:t>
      </w:r>
      <w:r w:rsidR="00741C8D">
        <w:t>“</w:t>
      </w:r>
      <w:r>
        <w:t>Home</w:t>
      </w:r>
      <w:r w:rsidR="00741C8D">
        <w:t>”</w:t>
      </w:r>
      <w:r>
        <w:t xml:space="preserve"> icon:</w:t>
      </w:r>
    </w:p>
    <w:p w14:paraId="07DB2D2E" w14:textId="77777777" w:rsidR="007E0E71" w:rsidRDefault="007E0E71" w:rsidP="007E0E71">
      <w:pPr>
        <w:jc w:val="center"/>
      </w:pPr>
      <w:r>
        <w:rPr>
          <w:rFonts w:ascii="Arial" w:hAnsi="Arial" w:cs="Arial"/>
          <w:noProof/>
          <w:sz w:val="24"/>
          <w:szCs w:val="24"/>
        </w:rPr>
        <w:drawing>
          <wp:inline distT="0" distB="0" distL="0" distR="0" wp14:anchorId="2AA8338B" wp14:editId="11CE17D1">
            <wp:extent cx="2000250" cy="3143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a:extLst>
                        <a:ext uri="{28A0092B-C50C-407E-A947-70E740481C1C}">
                          <a14:useLocalDpi xmlns:a14="http://schemas.microsoft.com/office/drawing/2010/main" val="0"/>
                        </a:ext>
                      </a:extLst>
                    </a:blip>
                    <a:srcRect r="60255" b="84507"/>
                    <a:stretch/>
                  </pic:blipFill>
                  <pic:spPr bwMode="auto">
                    <a:xfrm>
                      <a:off x="0" y="0"/>
                      <a:ext cx="2003164" cy="3147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60E6B1" w14:textId="4FC2D3EE" w:rsidR="007E0E71" w:rsidRDefault="007E0E71" w:rsidP="001B77F0">
      <w:pPr>
        <w:jc w:val="both"/>
      </w:pPr>
      <w:r>
        <w:t xml:space="preserve">On the </w:t>
      </w:r>
      <w:r w:rsidR="00741C8D">
        <w:t>h</w:t>
      </w:r>
      <w:r>
        <w:t xml:space="preserve">omepage, click </w:t>
      </w:r>
      <w:r w:rsidR="00741C8D">
        <w:t>“</w:t>
      </w:r>
      <w:r>
        <w:t>Proposal Search</w:t>
      </w:r>
      <w:r w:rsidR="00741C8D">
        <w:t>”</w:t>
      </w:r>
      <w:r>
        <w:t xml:space="preserve">. </w:t>
      </w:r>
    </w:p>
    <w:p w14:paraId="667F2237" w14:textId="77777777" w:rsidR="007E0E71" w:rsidRDefault="007E0E71" w:rsidP="001B77F0">
      <w:pPr>
        <w:jc w:val="both"/>
      </w:pPr>
      <w:r>
        <w:t xml:space="preserve">This will display the </w:t>
      </w:r>
      <w:r w:rsidR="00741C8D">
        <w:t>“</w:t>
      </w:r>
      <w:r>
        <w:t>Proposal Search</w:t>
      </w:r>
      <w:r w:rsidR="00741C8D">
        <w:t>”</w:t>
      </w:r>
      <w:r>
        <w:t xml:space="preserve"> screen.</w:t>
      </w:r>
    </w:p>
    <w:p w14:paraId="36507305" w14:textId="77777777" w:rsidR="007E0E71" w:rsidRDefault="007E0E71" w:rsidP="001B77F0">
      <w:pPr>
        <w:jc w:val="both"/>
      </w:pPr>
      <w:r>
        <w:t xml:space="preserve">You can search for a specific proposal title very quickly by entering a partial or complete title into the field on the left hand side.  </w:t>
      </w:r>
    </w:p>
    <w:p w14:paraId="475954E4" w14:textId="77777777" w:rsidR="007E0E71" w:rsidRDefault="00D22828" w:rsidP="001B77F0">
      <w:pPr>
        <w:jc w:val="both"/>
      </w:pPr>
      <w:r>
        <w:rPr>
          <w:rFonts w:ascii="Arial" w:hAnsi="Arial" w:cs="Arial"/>
          <w:noProof/>
        </w:rPr>
        <w:drawing>
          <wp:anchor distT="0" distB="0" distL="114300" distR="114300" simplePos="0" relativeHeight="251659264" behindDoc="0" locked="0" layoutInCell="1" allowOverlap="1" wp14:anchorId="2A7468DF" wp14:editId="4EE7F27A">
            <wp:simplePos x="0" y="0"/>
            <wp:positionH relativeFrom="margin">
              <wp:posOffset>255905</wp:posOffset>
            </wp:positionH>
            <wp:positionV relativeFrom="paragraph">
              <wp:posOffset>828675</wp:posOffset>
            </wp:positionV>
            <wp:extent cx="5039995" cy="847090"/>
            <wp:effectExtent l="0" t="0" r="825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E71">
        <w:t>You can also select a network to help filter the data.</w:t>
      </w:r>
    </w:p>
    <w:p w14:paraId="491A9302" w14:textId="77777777" w:rsidR="007E0E71" w:rsidRDefault="007E0E71" w:rsidP="001B77F0">
      <w:pPr>
        <w:jc w:val="both"/>
      </w:pPr>
      <w:r>
        <w:t xml:space="preserve">Click </w:t>
      </w:r>
      <w:r w:rsidR="00741C8D">
        <w:t>“</w:t>
      </w:r>
      <w:r>
        <w:t>Search</w:t>
      </w:r>
      <w:r w:rsidR="00741C8D">
        <w:t>”</w:t>
      </w:r>
      <w:r>
        <w:t xml:space="preserve"> or press the </w:t>
      </w:r>
      <w:r w:rsidR="00741C8D">
        <w:t>“</w:t>
      </w:r>
      <w:r>
        <w:t>Enter</w:t>
      </w:r>
      <w:r w:rsidR="00741C8D">
        <w:t>”</w:t>
      </w:r>
      <w:r>
        <w:t xml:space="preserve"> key on the keyboard:</w:t>
      </w:r>
    </w:p>
    <w:p w14:paraId="1B8687F3" w14:textId="77777777" w:rsidR="007E0E71" w:rsidRDefault="00D22828" w:rsidP="001B77F0">
      <w:r>
        <w:rPr>
          <w:rFonts w:ascii="Arial" w:hAnsi="Arial" w:cs="Arial"/>
          <w:noProof/>
        </w:rPr>
        <w:lastRenderedPageBreak/>
        <w:drawing>
          <wp:anchor distT="0" distB="0" distL="114300" distR="114300" simplePos="0" relativeHeight="251661312" behindDoc="0" locked="0" layoutInCell="1" allowOverlap="1" wp14:anchorId="334E0664" wp14:editId="5357FC86">
            <wp:simplePos x="0" y="0"/>
            <wp:positionH relativeFrom="margin">
              <wp:posOffset>359410</wp:posOffset>
            </wp:positionH>
            <wp:positionV relativeFrom="paragraph">
              <wp:posOffset>741045</wp:posOffset>
            </wp:positionV>
            <wp:extent cx="5019675" cy="744220"/>
            <wp:effectExtent l="0" t="0" r="952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675" cy="744220"/>
                    </a:xfrm>
                    <a:prstGeom prst="rect">
                      <a:avLst/>
                    </a:prstGeom>
                    <a:noFill/>
                    <a:ln>
                      <a:noFill/>
                    </a:ln>
                  </pic:spPr>
                </pic:pic>
              </a:graphicData>
            </a:graphic>
            <wp14:sizeRelH relativeFrom="page">
              <wp14:pctWidth>0</wp14:pctWidth>
            </wp14:sizeRelH>
            <wp14:sizeRelV relativeFrom="page">
              <wp14:pctHeight>0</wp14:pctHeight>
            </wp14:sizeRelV>
          </wp:anchor>
        </w:drawing>
      </w:r>
      <w:r>
        <w:t>To complete a more detailed search (e</w:t>
      </w:r>
      <w:r w:rsidR="00C97443">
        <w:t>.</w:t>
      </w:r>
      <w:r>
        <w:t xml:space="preserve">g. to display proposal results for a particular round and specific network) click </w:t>
      </w:r>
      <w:r w:rsidR="00741C8D">
        <w:t>“</w:t>
      </w:r>
      <w:r>
        <w:t>More Fields</w:t>
      </w:r>
      <w:r w:rsidR="00741C8D">
        <w:t>”</w:t>
      </w:r>
      <w:r>
        <w:t xml:space="preserve"> to reveal further search fields:</w:t>
      </w:r>
    </w:p>
    <w:p w14:paraId="131A2F0D" w14:textId="77777777" w:rsidR="00D22828" w:rsidRDefault="00D22828" w:rsidP="00D22828"/>
    <w:p w14:paraId="6E8BBAEB" w14:textId="77777777" w:rsidR="00D22828" w:rsidRDefault="00D22828" w:rsidP="00D22828">
      <w:pPr>
        <w:jc w:val="both"/>
      </w:pPr>
      <w:r>
        <w:rPr>
          <w:noProof/>
        </w:rPr>
        <w:drawing>
          <wp:anchor distT="0" distB="0" distL="114300" distR="114300" simplePos="0" relativeHeight="251663360" behindDoc="0" locked="0" layoutInCell="1" allowOverlap="1" wp14:anchorId="717F847B" wp14:editId="440A60CA">
            <wp:simplePos x="0" y="0"/>
            <wp:positionH relativeFrom="margin">
              <wp:posOffset>360680</wp:posOffset>
            </wp:positionH>
            <wp:positionV relativeFrom="paragraph">
              <wp:posOffset>555625</wp:posOffset>
            </wp:positionV>
            <wp:extent cx="5039995" cy="1362710"/>
            <wp:effectExtent l="0" t="0" r="8255" b="889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828">
        <w:t>Click on the arrows to the right of each field to reveal the options available:</w:t>
      </w:r>
    </w:p>
    <w:p w14:paraId="018EC83B" w14:textId="77777777" w:rsidR="00D22828" w:rsidRDefault="00D22828" w:rsidP="00D22828">
      <w:pPr>
        <w:jc w:val="both"/>
      </w:pPr>
    </w:p>
    <w:p w14:paraId="5DA4207A" w14:textId="77777777" w:rsidR="00D22828" w:rsidRDefault="00D22828" w:rsidP="00CA3F53">
      <w:pPr>
        <w:jc w:val="both"/>
      </w:pPr>
      <w:r>
        <w:rPr>
          <w:rFonts w:ascii="Arial" w:hAnsi="Arial" w:cs="Arial"/>
          <w:noProof/>
          <w:sz w:val="24"/>
          <w:szCs w:val="24"/>
        </w:rPr>
        <w:drawing>
          <wp:anchor distT="0" distB="0" distL="114300" distR="114300" simplePos="0" relativeHeight="251665408" behindDoc="0" locked="0" layoutInCell="1" allowOverlap="1" wp14:anchorId="5D2FF3D5" wp14:editId="13AA130A">
            <wp:simplePos x="0" y="0"/>
            <wp:positionH relativeFrom="margin">
              <wp:posOffset>360680</wp:posOffset>
            </wp:positionH>
            <wp:positionV relativeFrom="paragraph">
              <wp:posOffset>683895</wp:posOffset>
            </wp:positionV>
            <wp:extent cx="5039995" cy="1024890"/>
            <wp:effectExtent l="0" t="0" r="8255" b="381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828">
        <w:t>For example, the options selected below will display results of all your proposals at Conditional Commission status in the commissioning year 2014/2015 for 6 Music only:</w:t>
      </w:r>
    </w:p>
    <w:p w14:paraId="7C7EC621" w14:textId="77777777" w:rsidR="00D22828" w:rsidRDefault="00D22828" w:rsidP="00D22828">
      <w:pPr>
        <w:jc w:val="both"/>
      </w:pPr>
    </w:p>
    <w:p w14:paraId="2683D52E" w14:textId="77777777" w:rsidR="00D22828" w:rsidRDefault="002B36D3" w:rsidP="00D22828">
      <w:pPr>
        <w:jc w:val="both"/>
      </w:pPr>
      <w:r w:rsidRPr="002B36D3">
        <w:t xml:space="preserve">If you leave the </w:t>
      </w:r>
      <w:r w:rsidR="00741C8D">
        <w:t>“</w:t>
      </w:r>
      <w:r w:rsidRPr="002B36D3">
        <w:t>Proposal Status</w:t>
      </w:r>
      <w:r w:rsidR="00741C8D">
        <w:t>”</w:t>
      </w:r>
      <w:r w:rsidRPr="002B36D3">
        <w:t xml:space="preserve"> field blank, results will be displayed for all proposals at any status in the 2014/2015 year for 6 Music only.</w:t>
      </w:r>
    </w:p>
    <w:p w14:paraId="2A95FC7C" w14:textId="77777777" w:rsidR="002B36D3" w:rsidRDefault="000135F6" w:rsidP="002B36D3">
      <w:pPr>
        <w:pStyle w:val="Heading3"/>
      </w:pPr>
      <w:bookmarkStart w:id="14" w:name="_Toc129164644"/>
      <w:r>
        <w:t xml:space="preserve">6.1 </w:t>
      </w:r>
      <w:r w:rsidR="002B36D3" w:rsidRPr="002B36D3">
        <w:t>Personalise the Search Screen</w:t>
      </w:r>
      <w:bookmarkEnd w:id="14"/>
    </w:p>
    <w:p w14:paraId="5703F26B" w14:textId="77777777" w:rsidR="002B36D3" w:rsidRDefault="002B36D3" w:rsidP="001B77F0">
      <w:pPr>
        <w:jc w:val="both"/>
      </w:pPr>
      <w:r>
        <w:t xml:space="preserve">To avoid having to constantly click </w:t>
      </w:r>
      <w:r w:rsidR="00741C8D">
        <w:t>“</w:t>
      </w:r>
      <w:r>
        <w:t>More Fields</w:t>
      </w:r>
      <w:r w:rsidR="00741C8D">
        <w:t>”</w:t>
      </w:r>
      <w:r>
        <w:t xml:space="preserve"> to display the additional fields that you regularly use to filter you search results, personalise your proposal screen by using the </w:t>
      </w:r>
      <w:r w:rsidR="00741C8D">
        <w:t>“</w:t>
      </w:r>
      <w:r>
        <w:t>Pin</w:t>
      </w:r>
      <w:r w:rsidR="00741C8D">
        <w:t>”</w:t>
      </w:r>
      <w:r>
        <w:t xml:space="preserve"> option.</w:t>
      </w:r>
    </w:p>
    <w:p w14:paraId="4D77D6C0" w14:textId="77777777" w:rsidR="002B36D3" w:rsidRDefault="002B36D3" w:rsidP="001B77F0">
      <w:pPr>
        <w:jc w:val="both"/>
      </w:pPr>
      <w:r>
        <w:t>Hover above the fields you use frequently, a pin symbol will appear on the right above the drop-down arrow.</w:t>
      </w:r>
    </w:p>
    <w:p w14:paraId="09766277" w14:textId="77777777" w:rsidR="002B36D3" w:rsidRDefault="002B36D3" w:rsidP="002B36D3"/>
    <w:p w14:paraId="1DAC1320" w14:textId="77777777" w:rsidR="002B36D3" w:rsidRDefault="002B36D3" w:rsidP="002B36D3"/>
    <w:p w14:paraId="6D666653" w14:textId="77777777" w:rsidR="002B36D3" w:rsidRDefault="002B36D3" w:rsidP="002B36D3">
      <w:r>
        <w:t xml:space="preserve">Click on the </w:t>
      </w:r>
      <w:r w:rsidR="00741C8D">
        <w:t>“</w:t>
      </w:r>
      <w:r>
        <w:t>Pin</w:t>
      </w:r>
      <w:r w:rsidR="00741C8D">
        <w:t>”</w:t>
      </w:r>
      <w:r>
        <w:t xml:space="preserve"> symbol:</w:t>
      </w:r>
    </w:p>
    <w:p w14:paraId="0C7064BC" w14:textId="77777777" w:rsidR="002B36D3" w:rsidRPr="002B36D3" w:rsidRDefault="002B36D3" w:rsidP="002B36D3">
      <w:r>
        <w:rPr>
          <w:rFonts w:ascii="Arial" w:hAnsi="Arial" w:cs="Arial"/>
          <w:noProof/>
          <w:sz w:val="24"/>
          <w:szCs w:val="24"/>
        </w:rPr>
        <w:lastRenderedPageBreak/>
        <w:drawing>
          <wp:anchor distT="0" distB="0" distL="114300" distR="114300" simplePos="0" relativeHeight="251667456" behindDoc="0" locked="0" layoutInCell="1" allowOverlap="1" wp14:anchorId="7EA9263E" wp14:editId="3A2D20E5">
            <wp:simplePos x="0" y="0"/>
            <wp:positionH relativeFrom="margin">
              <wp:align>center</wp:align>
            </wp:positionH>
            <wp:positionV relativeFrom="paragraph">
              <wp:posOffset>2540</wp:posOffset>
            </wp:positionV>
            <wp:extent cx="2600325" cy="625475"/>
            <wp:effectExtent l="0" t="0" r="9525" b="317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0325" cy="62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52709" w14:textId="77777777" w:rsidR="002B36D3" w:rsidRDefault="002B36D3" w:rsidP="00177AD8">
      <w:pPr>
        <w:jc w:val="both"/>
      </w:pPr>
      <w:r>
        <w:t xml:space="preserve">This field will now remain pinned at the top of the screen each time you log into Proteus.  This avoids having to continually open </w:t>
      </w:r>
      <w:r w:rsidR="00741C8D">
        <w:t>“</w:t>
      </w:r>
      <w:r>
        <w:t>More Fields</w:t>
      </w:r>
      <w:r w:rsidR="00741C8D">
        <w:t>”</w:t>
      </w:r>
      <w:r>
        <w:t xml:space="preserve"> to access the fields:  </w:t>
      </w:r>
    </w:p>
    <w:p w14:paraId="62475A96" w14:textId="77777777" w:rsidR="00D22828" w:rsidRDefault="002B36D3" w:rsidP="00177AD8">
      <w:pPr>
        <w:jc w:val="both"/>
      </w:pPr>
      <w:r>
        <w:t xml:space="preserve">To close the </w:t>
      </w:r>
      <w:r w:rsidR="00741C8D">
        <w:t>“</w:t>
      </w:r>
      <w:r>
        <w:t>More Fields</w:t>
      </w:r>
      <w:r w:rsidR="00741C8D">
        <w:t>”</w:t>
      </w:r>
      <w:r>
        <w:t xml:space="preserve"> panel, click </w:t>
      </w:r>
      <w:r w:rsidR="00741C8D">
        <w:t>“</w:t>
      </w:r>
      <w:r>
        <w:t>Fewer Fields</w:t>
      </w:r>
      <w:r w:rsidR="00741C8D">
        <w:t>”</w:t>
      </w:r>
      <w:r>
        <w:t>:</w:t>
      </w:r>
    </w:p>
    <w:p w14:paraId="666B0FEC" w14:textId="77777777" w:rsidR="002B36D3" w:rsidRDefault="002B36D3" w:rsidP="002B36D3">
      <w:pPr>
        <w:jc w:val="both"/>
      </w:pPr>
      <w:r>
        <w:rPr>
          <w:noProof/>
        </w:rPr>
        <w:drawing>
          <wp:anchor distT="0" distB="0" distL="114300" distR="114300" simplePos="0" relativeHeight="251669504" behindDoc="0" locked="0" layoutInCell="1" allowOverlap="1" wp14:anchorId="7053BB25" wp14:editId="573F5EFE">
            <wp:simplePos x="0" y="0"/>
            <wp:positionH relativeFrom="margin">
              <wp:align>center</wp:align>
            </wp:positionH>
            <wp:positionV relativeFrom="paragraph">
              <wp:posOffset>2540</wp:posOffset>
            </wp:positionV>
            <wp:extent cx="5039995" cy="1291590"/>
            <wp:effectExtent l="0" t="0" r="8255" b="381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1291590"/>
                    </a:xfrm>
                    <a:prstGeom prst="rect">
                      <a:avLst/>
                    </a:prstGeom>
                    <a:noFill/>
                  </pic:spPr>
                </pic:pic>
              </a:graphicData>
            </a:graphic>
            <wp14:sizeRelH relativeFrom="page">
              <wp14:pctWidth>0</wp14:pctWidth>
            </wp14:sizeRelH>
            <wp14:sizeRelV relativeFrom="page">
              <wp14:pctHeight>0</wp14:pctHeight>
            </wp14:sizeRelV>
          </wp:anchor>
        </w:drawing>
      </w:r>
    </w:p>
    <w:p w14:paraId="344EAC00" w14:textId="77777777" w:rsidR="002B36D3" w:rsidRDefault="000135F6" w:rsidP="002B36D3">
      <w:pPr>
        <w:pStyle w:val="Heading3"/>
      </w:pPr>
      <w:bookmarkStart w:id="15" w:name="_Toc129164645"/>
      <w:r>
        <w:t xml:space="preserve">6.2 </w:t>
      </w:r>
      <w:r w:rsidR="002B36D3" w:rsidRPr="002B36D3">
        <w:t>Customise Search Results</w:t>
      </w:r>
      <w:bookmarkEnd w:id="15"/>
    </w:p>
    <w:p w14:paraId="4929389E" w14:textId="77777777" w:rsidR="002B36D3" w:rsidRDefault="002B36D3" w:rsidP="00177AD8">
      <w:pPr>
        <w:jc w:val="both"/>
      </w:pPr>
      <w:r>
        <w:t>Once you have completed a proposal search, default information about a proposal is displayed on the search results screen.  See screen below.</w:t>
      </w:r>
    </w:p>
    <w:p w14:paraId="4D6DDD37" w14:textId="77777777" w:rsidR="002B36D3" w:rsidRDefault="002B36D3" w:rsidP="00177AD8">
      <w:pPr>
        <w:jc w:val="both"/>
      </w:pPr>
      <w:r>
        <w:t>You can customise this screen so that it displays columns of information about the proposal(s) which is more useful to you.</w:t>
      </w:r>
    </w:p>
    <w:p w14:paraId="0ACC5C54" w14:textId="77777777" w:rsidR="002B36D3" w:rsidRDefault="002B36D3" w:rsidP="00177AD8">
      <w:pPr>
        <w:jc w:val="both"/>
      </w:pPr>
      <w:r>
        <w:t xml:space="preserve">Click on the </w:t>
      </w:r>
      <w:r w:rsidR="00741C8D">
        <w:t>“</w:t>
      </w:r>
      <w:r>
        <w:t>Cog</w:t>
      </w:r>
      <w:r w:rsidR="00741C8D">
        <w:t>”</w:t>
      </w:r>
      <w:r>
        <w:t xml:space="preserve"> symbol on the right hand side:</w:t>
      </w:r>
    </w:p>
    <w:p w14:paraId="5CFEB1B8" w14:textId="77777777" w:rsidR="002B36D3" w:rsidRDefault="002B36D3" w:rsidP="002B36D3">
      <w:r>
        <w:rPr>
          <w:rFonts w:ascii="Arial" w:hAnsi="Arial" w:cs="Arial"/>
          <w:noProof/>
          <w:sz w:val="24"/>
          <w:szCs w:val="24"/>
        </w:rPr>
        <w:drawing>
          <wp:anchor distT="0" distB="0" distL="114300" distR="114300" simplePos="0" relativeHeight="251671552" behindDoc="0" locked="0" layoutInCell="1" allowOverlap="1" wp14:anchorId="352C2D7C" wp14:editId="7AD9C782">
            <wp:simplePos x="0" y="0"/>
            <wp:positionH relativeFrom="margin">
              <wp:align>center</wp:align>
            </wp:positionH>
            <wp:positionV relativeFrom="paragraph">
              <wp:posOffset>15875</wp:posOffset>
            </wp:positionV>
            <wp:extent cx="5039995" cy="911225"/>
            <wp:effectExtent l="19050" t="19050" r="27305" b="222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000" cy="9113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F4CA51" w14:textId="77777777" w:rsidR="002B36D3" w:rsidRDefault="002B36D3" w:rsidP="002B36D3">
      <w:r w:rsidRPr="002B36D3">
        <w:t xml:space="preserve">Click </w:t>
      </w:r>
      <w:r w:rsidR="00741C8D">
        <w:t>“</w:t>
      </w:r>
      <w:r w:rsidRPr="002B36D3">
        <w:t>Choose View</w:t>
      </w:r>
      <w:r w:rsidR="00741C8D">
        <w:t>”</w:t>
      </w:r>
      <w:r w:rsidRPr="002B36D3">
        <w:t>:</w:t>
      </w:r>
    </w:p>
    <w:p w14:paraId="1702638A" w14:textId="77777777" w:rsidR="002B36D3" w:rsidRDefault="002B36D3" w:rsidP="002B36D3">
      <w:pPr>
        <w:jc w:val="center"/>
      </w:pPr>
      <w:r>
        <w:rPr>
          <w:rFonts w:ascii="Arial" w:hAnsi="Arial" w:cs="Arial"/>
          <w:noProof/>
          <w:sz w:val="24"/>
          <w:szCs w:val="24"/>
        </w:rPr>
        <w:drawing>
          <wp:inline distT="0" distB="0" distL="0" distR="0" wp14:anchorId="0FC7C1C9" wp14:editId="7D6203B9">
            <wp:extent cx="1260000" cy="588551"/>
            <wp:effectExtent l="19050" t="19050" r="16510"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0000" cy="588551"/>
                    </a:xfrm>
                    <a:prstGeom prst="rect">
                      <a:avLst/>
                    </a:prstGeom>
                    <a:noFill/>
                    <a:ln>
                      <a:solidFill>
                        <a:schemeClr val="tx1"/>
                      </a:solidFill>
                    </a:ln>
                  </pic:spPr>
                </pic:pic>
              </a:graphicData>
            </a:graphic>
          </wp:inline>
        </w:drawing>
      </w:r>
    </w:p>
    <w:p w14:paraId="51B15E01" w14:textId="77777777" w:rsidR="00805F45" w:rsidRDefault="00805F45" w:rsidP="002B36D3"/>
    <w:p w14:paraId="1C702109" w14:textId="77777777" w:rsidR="00805F45" w:rsidRDefault="00805F45" w:rsidP="002B36D3"/>
    <w:p w14:paraId="14B0137D" w14:textId="77777777" w:rsidR="00805F45" w:rsidRDefault="00805F45" w:rsidP="002B36D3"/>
    <w:p w14:paraId="41E8653F" w14:textId="77777777" w:rsidR="002B36D3" w:rsidRDefault="00805F45" w:rsidP="002B36D3">
      <w:r>
        <w:rPr>
          <w:rFonts w:ascii="Arial" w:hAnsi="Arial" w:cs="Arial"/>
          <w:noProof/>
        </w:rPr>
        <w:lastRenderedPageBreak/>
        <w:drawing>
          <wp:anchor distT="0" distB="0" distL="114300" distR="114300" simplePos="0" relativeHeight="251673600" behindDoc="0" locked="0" layoutInCell="1" allowOverlap="1" wp14:anchorId="3435C9E4" wp14:editId="0E8F0912">
            <wp:simplePos x="0" y="0"/>
            <wp:positionH relativeFrom="margin">
              <wp:posOffset>408305</wp:posOffset>
            </wp:positionH>
            <wp:positionV relativeFrom="paragraph">
              <wp:posOffset>507365</wp:posOffset>
            </wp:positionV>
            <wp:extent cx="5040000" cy="3053312"/>
            <wp:effectExtent l="19050" t="19050" r="27305" b="1397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000" cy="30533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05F45">
        <w:t>The column selector pop-up box is displayed:</w:t>
      </w:r>
    </w:p>
    <w:p w14:paraId="0B80FCA1" w14:textId="77777777" w:rsidR="002B36D3" w:rsidRDefault="002B36D3" w:rsidP="002B36D3"/>
    <w:p w14:paraId="6E685EB0" w14:textId="77777777" w:rsidR="00805F45" w:rsidRDefault="00805F45" w:rsidP="00177AD8">
      <w:pPr>
        <w:jc w:val="both"/>
      </w:pPr>
      <w:r>
        <w:t>This box allows you to select all the data columns which you would find useful to display on your search results screen.</w:t>
      </w:r>
    </w:p>
    <w:p w14:paraId="35057A9A" w14:textId="77777777" w:rsidR="00805F45" w:rsidRDefault="00805F45" w:rsidP="00177AD8">
      <w:pPr>
        <w:jc w:val="both"/>
      </w:pPr>
      <w:r>
        <w:t xml:space="preserve">The left hand side shows all the available data column headings that you can select.  Click on the black </w:t>
      </w:r>
      <w:r w:rsidR="00741C8D">
        <w:t>“</w:t>
      </w:r>
      <w:r>
        <w:t>plus</w:t>
      </w:r>
      <w:r w:rsidR="00741C8D">
        <w:t>”</w:t>
      </w:r>
      <w:r>
        <w:t xml:space="preserve"> symbol to reveal more options.  You can also use the </w:t>
      </w:r>
      <w:r w:rsidR="00741C8D">
        <w:t>“</w:t>
      </w:r>
      <w:r>
        <w:t>Search</w:t>
      </w:r>
      <w:r w:rsidR="00741C8D">
        <w:t>”</w:t>
      </w:r>
      <w:r>
        <w:t xml:space="preserve"> box to find the column(s) you want.</w:t>
      </w:r>
    </w:p>
    <w:p w14:paraId="2E3D38BE" w14:textId="77777777" w:rsidR="00805F45" w:rsidRDefault="00805F45" w:rsidP="00177AD8">
      <w:pPr>
        <w:jc w:val="both"/>
      </w:pPr>
      <w:r>
        <w:t xml:space="preserve">Tick the box to select a data column.  Your selection will appear on the right hand side.  </w:t>
      </w:r>
    </w:p>
    <w:p w14:paraId="7DB69FD8" w14:textId="77777777" w:rsidR="00805F45" w:rsidRDefault="00805F45" w:rsidP="00177AD8">
      <w:pPr>
        <w:jc w:val="both"/>
      </w:pPr>
      <w:r>
        <w:t xml:space="preserve">To change the column order, click and drag the grey boxes up or down.  </w:t>
      </w:r>
    </w:p>
    <w:p w14:paraId="621F24F7" w14:textId="77777777" w:rsidR="00805F45" w:rsidRDefault="00805F45" w:rsidP="00177AD8">
      <w:pPr>
        <w:jc w:val="both"/>
      </w:pPr>
      <w:r>
        <w:t xml:space="preserve">Click </w:t>
      </w:r>
      <w:r w:rsidR="00741C8D">
        <w:t>“</w:t>
      </w:r>
      <w:r>
        <w:t>OK.</w:t>
      </w:r>
      <w:r w:rsidR="00741C8D">
        <w:t>”</w:t>
      </w:r>
      <w:r>
        <w:t xml:space="preserve">  </w:t>
      </w:r>
    </w:p>
    <w:p w14:paraId="5FDA0F8A" w14:textId="77777777" w:rsidR="00805F45" w:rsidRDefault="00805F45" w:rsidP="00177AD8">
      <w:pPr>
        <w:jc w:val="both"/>
      </w:pPr>
      <w:r>
        <w:t xml:space="preserve">The data columns you have selected will be displayed on your search results page.  </w:t>
      </w:r>
    </w:p>
    <w:p w14:paraId="4B930BFB" w14:textId="77777777" w:rsidR="00805F45" w:rsidRDefault="00805F45" w:rsidP="00177AD8">
      <w:pPr>
        <w:jc w:val="both"/>
      </w:pPr>
      <w:r>
        <w:t xml:space="preserve">To change the column order, you can either drag the columns headers left or right (a red line will indicate where it can be dropped) or via the </w:t>
      </w:r>
      <w:r w:rsidR="00741C8D">
        <w:t>“</w:t>
      </w:r>
      <w:r>
        <w:t>Cog</w:t>
      </w:r>
      <w:r w:rsidR="00741C8D">
        <w:t>”</w:t>
      </w:r>
      <w:r>
        <w:t xml:space="preserve">, as explained above.  </w:t>
      </w:r>
    </w:p>
    <w:p w14:paraId="633F76C5" w14:textId="77777777" w:rsidR="001D288C" w:rsidRDefault="001D288C" w:rsidP="0001669E">
      <w:pPr>
        <w:jc w:val="both"/>
      </w:pPr>
      <w:r w:rsidRPr="00CB02DB">
        <w:rPr>
          <w:noProof/>
        </w:rPr>
        <mc:AlternateContent>
          <mc:Choice Requires="wps">
            <w:drawing>
              <wp:anchor distT="0" distB="0" distL="114300" distR="114300" simplePos="0" relativeHeight="251675648" behindDoc="0" locked="0" layoutInCell="1" allowOverlap="1" wp14:anchorId="205BB7D4" wp14:editId="79A81402">
                <wp:simplePos x="0" y="0"/>
                <wp:positionH relativeFrom="margin">
                  <wp:posOffset>-9525</wp:posOffset>
                </wp:positionH>
                <wp:positionV relativeFrom="paragraph">
                  <wp:posOffset>231140</wp:posOffset>
                </wp:positionV>
                <wp:extent cx="5759450" cy="1038225"/>
                <wp:effectExtent l="0" t="0" r="0" b="9525"/>
                <wp:wrapTopAndBottom/>
                <wp:docPr id="41" name="Rounded Rectangle 41"/>
                <wp:cNvGraphicFramePr/>
                <a:graphic xmlns:a="http://schemas.openxmlformats.org/drawingml/2006/main">
                  <a:graphicData uri="http://schemas.microsoft.com/office/word/2010/wordprocessingShape">
                    <wps:wsp>
                      <wps:cNvSpPr/>
                      <wps:spPr>
                        <a:xfrm>
                          <a:off x="0" y="0"/>
                          <a:ext cx="5759450" cy="103822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A989E" w14:textId="7334CF72" w:rsidR="00AA42DC" w:rsidRPr="00060302" w:rsidRDefault="00AA42DC" w:rsidP="00177AD8">
                            <w:pPr>
                              <w:jc w:val="both"/>
                              <w:rPr>
                                <w:color w:val="000000" w:themeColor="text1"/>
                                <w:sz w:val="21"/>
                                <w:szCs w:val="21"/>
                              </w:rPr>
                            </w:pPr>
                            <w:r>
                              <w:rPr>
                                <w:color w:val="000000" w:themeColor="text1"/>
                                <w:sz w:val="21"/>
                                <w:szCs w:val="21"/>
                              </w:rPr>
                              <w:t>TIP:</w:t>
                            </w:r>
                            <w:r w:rsidRPr="00060302">
                              <w:rPr>
                                <w:color w:val="000000" w:themeColor="text1"/>
                                <w:sz w:val="21"/>
                                <w:szCs w:val="21"/>
                              </w:rPr>
                              <w:t xml:space="preserve"> </w:t>
                            </w:r>
                            <w:r w:rsidR="00177AD8">
                              <w:rPr>
                                <w:color w:val="000000" w:themeColor="text1"/>
                                <w:sz w:val="21"/>
                                <w:szCs w:val="21"/>
                              </w:rPr>
                              <w:t>O</w:t>
                            </w:r>
                            <w:r w:rsidRPr="0001669E">
                              <w:rPr>
                                <w:color w:val="000000" w:themeColor="text1"/>
                                <w:sz w:val="21"/>
                                <w:szCs w:val="21"/>
                              </w:rPr>
                              <w:t>nce your search results screen displays the columns you have selected, make sure you run a fresh proposal search straight away so that Proteus stores your column selections.</w:t>
                            </w:r>
                            <w:r w:rsidR="00177AD8">
                              <w:rPr>
                                <w:color w:val="000000" w:themeColor="text1"/>
                                <w:sz w:val="21"/>
                                <w:szCs w:val="21"/>
                              </w:rPr>
                              <w:t xml:space="preserve"> </w:t>
                            </w:r>
                            <w:r w:rsidRPr="0001669E">
                              <w:rPr>
                                <w:color w:val="000000" w:themeColor="text1"/>
                                <w:sz w:val="21"/>
                                <w:szCs w:val="21"/>
                              </w:rPr>
                              <w:t>These columns will be there next time you log in, instead of the default column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BB7D4" id="Rounded Rectangle 41" o:spid="_x0000_s1037" style="position:absolute;left:0;text-align:left;margin-left:-.75pt;margin-top:18.2pt;width:453.5pt;height:8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" fillcolor="#b6dde8 [1304]" stroked="f" strokeweight="2pt">
                <v:textbox>
                  <w:txbxContent>
                    <w:p w14:paraId="76DA989E" w14:textId="7334CF72" w:rsidR="00AA42DC" w:rsidRPr="00060302" w:rsidRDefault="00AA42DC" w:rsidP="00177AD8">
                      <w:pPr>
                        <w:jc w:val="both"/>
                        <w:rPr>
                          <w:color w:val="000000" w:themeColor="text1"/>
                          <w:sz w:val="21"/>
                          <w:szCs w:val="21"/>
                        </w:rPr>
                      </w:pPr>
                      <w:r>
                        <w:rPr>
                          <w:color w:val="000000" w:themeColor="text1"/>
                          <w:sz w:val="21"/>
                          <w:szCs w:val="21"/>
                        </w:rPr>
                        <w:t>TIP:</w:t>
                      </w:r>
                      <w:r w:rsidRPr="00060302">
                        <w:rPr>
                          <w:color w:val="000000" w:themeColor="text1"/>
                          <w:sz w:val="21"/>
                          <w:szCs w:val="21"/>
                        </w:rPr>
                        <w:t xml:space="preserve"> </w:t>
                      </w:r>
                      <w:r w:rsidR="00177AD8">
                        <w:rPr>
                          <w:color w:val="000000" w:themeColor="text1"/>
                          <w:sz w:val="21"/>
                          <w:szCs w:val="21"/>
                        </w:rPr>
                        <w:t>O</w:t>
                      </w:r>
                      <w:r w:rsidRPr="0001669E">
                        <w:rPr>
                          <w:color w:val="000000" w:themeColor="text1"/>
                          <w:sz w:val="21"/>
                          <w:szCs w:val="21"/>
                        </w:rPr>
                        <w:t>nce your search results screen displays the columns you have selected, make sure you run a fresh proposal search straight away so that Proteus stores your column selections.</w:t>
                      </w:r>
                      <w:r w:rsidR="00177AD8">
                        <w:rPr>
                          <w:color w:val="000000" w:themeColor="text1"/>
                          <w:sz w:val="21"/>
                          <w:szCs w:val="21"/>
                        </w:rPr>
                        <w:t xml:space="preserve"> </w:t>
                      </w:r>
                      <w:r w:rsidRPr="0001669E">
                        <w:rPr>
                          <w:color w:val="000000" w:themeColor="text1"/>
                          <w:sz w:val="21"/>
                          <w:szCs w:val="21"/>
                        </w:rPr>
                        <w:t>These columns will be there next time you log in, instead of the default column settings.</w:t>
                      </w:r>
                    </w:p>
                  </w:txbxContent>
                </v:textbox>
                <w10:wrap type="topAndBottom" anchorx="margin"/>
              </v:roundrect>
            </w:pict>
          </mc:Fallback>
        </mc:AlternateContent>
      </w:r>
    </w:p>
    <w:p w14:paraId="14BC5490" w14:textId="77777777" w:rsidR="00DC7ACB" w:rsidRDefault="000135F6" w:rsidP="00DC7ACB">
      <w:pPr>
        <w:pStyle w:val="Heading2"/>
      </w:pPr>
      <w:bookmarkStart w:id="16" w:name="_Toc129164646"/>
      <w:r>
        <w:lastRenderedPageBreak/>
        <w:t xml:space="preserve">7 </w:t>
      </w:r>
      <w:r w:rsidR="00C97443">
        <w:t>Edit a Proposal a</w:t>
      </w:r>
      <w:r w:rsidR="00DC7ACB">
        <w:t>fter Submission</w:t>
      </w:r>
      <w:bookmarkEnd w:id="16"/>
    </w:p>
    <w:p w14:paraId="1804C87F" w14:textId="77777777" w:rsidR="00DC7ACB" w:rsidRDefault="00DC7ACB" w:rsidP="00177AD8">
      <w:pPr>
        <w:jc w:val="both"/>
      </w:pPr>
      <w:r>
        <w:t xml:space="preserve">Once a proposal is at </w:t>
      </w:r>
      <w:r w:rsidR="00741C8D">
        <w:t>“</w:t>
      </w:r>
      <w:r>
        <w:t>Network Received</w:t>
      </w:r>
      <w:r w:rsidR="00741C8D">
        <w:t>”</w:t>
      </w:r>
      <w:r>
        <w:t xml:space="preserve"> status only the network can edit it or change its status (see Status section of this guide).   </w:t>
      </w:r>
    </w:p>
    <w:p w14:paraId="0A8C5BC0" w14:textId="71A3426A" w:rsidR="00DC7ACB" w:rsidRDefault="00DC7ACB" w:rsidP="00177AD8">
      <w:pPr>
        <w:jc w:val="both"/>
      </w:pPr>
      <w:r>
        <w:t>If an urgent amendment needs to be made, contact the relevant network.</w:t>
      </w:r>
      <w:r w:rsidR="00CA3F53">
        <w:t xml:space="preserve"> </w:t>
      </w:r>
      <w:r>
        <w:t xml:space="preserve">They may agree to change the status to </w:t>
      </w:r>
      <w:r w:rsidR="00741C8D">
        <w:t>“</w:t>
      </w:r>
      <w:r>
        <w:t>Re-Request</w:t>
      </w:r>
      <w:r w:rsidR="00741C8D">
        <w:t>”</w:t>
      </w:r>
      <w:r>
        <w:t xml:space="preserve"> so that the proposal can be amended and resubmitted.</w:t>
      </w:r>
    </w:p>
    <w:p w14:paraId="45A87D49" w14:textId="73387C75" w:rsidR="00DC7ACB" w:rsidRDefault="00DC7ACB" w:rsidP="00177AD8">
      <w:pPr>
        <w:jc w:val="both"/>
      </w:pPr>
      <w:r>
        <w:t xml:space="preserve">It is not possible to make further changes to a proposal which is at </w:t>
      </w:r>
      <w:r w:rsidR="00741C8D">
        <w:t>“</w:t>
      </w:r>
      <w:r>
        <w:t>Conditional Commission</w:t>
      </w:r>
      <w:r w:rsidR="00741C8D">
        <w:t>”</w:t>
      </w:r>
      <w:r>
        <w:t xml:space="preserve"> status.</w:t>
      </w:r>
      <w:r w:rsidR="00CA3F53">
        <w:t xml:space="preserve"> </w:t>
      </w:r>
      <w:r>
        <w:t>If any changes are agreed with the network they will amend the records in Proteus to reflect this.</w:t>
      </w:r>
      <w:r w:rsidR="00CA3F53">
        <w:t xml:space="preserve"> </w:t>
      </w:r>
      <w:r>
        <w:t>The record remaining in Proteus is an accurate reflection of the proposal at the time of commissioning.</w:t>
      </w:r>
    </w:p>
    <w:p w14:paraId="6BDB3D9F" w14:textId="77777777" w:rsidR="001D288C" w:rsidRDefault="000135F6" w:rsidP="00DC7ACB">
      <w:pPr>
        <w:pStyle w:val="Heading2"/>
      </w:pPr>
      <w:bookmarkStart w:id="17" w:name="_Toc129164647"/>
      <w:r>
        <w:t xml:space="preserve">8 </w:t>
      </w:r>
      <w:r w:rsidR="00DC7ACB">
        <w:t>Delete a Proposal</w:t>
      </w:r>
      <w:bookmarkEnd w:id="17"/>
    </w:p>
    <w:p w14:paraId="54D7F060" w14:textId="77777777" w:rsidR="00DC7ACB" w:rsidRDefault="00DC7ACB" w:rsidP="00177AD8">
      <w:pPr>
        <w:jc w:val="both"/>
      </w:pPr>
      <w:r>
        <w:t>It is not possible to delete a proposal once it has been saved.</w:t>
      </w:r>
    </w:p>
    <w:p w14:paraId="7B2D7733" w14:textId="54A99CAB" w:rsidR="00DC7ACB" w:rsidRDefault="00DC7ACB" w:rsidP="00177AD8">
      <w:pPr>
        <w:jc w:val="both"/>
      </w:pPr>
      <w:r>
        <w:t xml:space="preserve">However, if the proposal is still at </w:t>
      </w:r>
      <w:r w:rsidR="00741C8D">
        <w:t>“</w:t>
      </w:r>
      <w:r>
        <w:t>Departmental</w:t>
      </w:r>
      <w:r w:rsidR="00741C8D">
        <w:t>”</w:t>
      </w:r>
      <w:r>
        <w:t xml:space="preserve"> status (i.e. it has not yet been submitted to the network), the fields can still be edited and are therefore reusable by overwriting the existing information.</w:t>
      </w:r>
      <w:r w:rsidR="00CA3F53">
        <w:t xml:space="preserve"> </w:t>
      </w:r>
      <w:r>
        <w:t xml:space="preserve">Fields cannot be edited if the proposal is at </w:t>
      </w:r>
      <w:r w:rsidR="00741C8D">
        <w:t>“</w:t>
      </w:r>
      <w:r>
        <w:t>Network Received</w:t>
      </w:r>
      <w:r w:rsidR="00741C8D">
        <w:t>”</w:t>
      </w:r>
      <w:r>
        <w:t xml:space="preserve"> status (i.e. the </w:t>
      </w:r>
      <w:r w:rsidR="00741C8D">
        <w:t>“</w:t>
      </w:r>
      <w:r>
        <w:t>Submit to Network</w:t>
      </w:r>
      <w:r w:rsidR="00741C8D">
        <w:t>”</w:t>
      </w:r>
      <w:r>
        <w:t xml:space="preserve"> button has been pressed).   </w:t>
      </w:r>
    </w:p>
    <w:p w14:paraId="1A42E80D" w14:textId="752B69E0" w:rsidR="00DC7ACB" w:rsidRPr="00DC7ACB" w:rsidRDefault="00DC7ACB" w:rsidP="00177AD8">
      <w:pPr>
        <w:jc w:val="both"/>
      </w:pPr>
      <w:r>
        <w:t xml:space="preserve">Please note, it is not possible to change the </w:t>
      </w:r>
      <w:r w:rsidR="00741C8D">
        <w:t>“</w:t>
      </w:r>
      <w:r>
        <w:t>Supplier</w:t>
      </w:r>
      <w:r w:rsidR="00741C8D">
        <w:t xml:space="preserve">” </w:t>
      </w:r>
      <w:r>
        <w:t xml:space="preserve">field (i.e. production area) which is dictated by your login, or the </w:t>
      </w:r>
      <w:r w:rsidR="00741C8D">
        <w:t>“</w:t>
      </w:r>
      <w:r>
        <w:t>Guide Price per Episode</w:t>
      </w:r>
      <w:r w:rsidR="00741C8D">
        <w:t>”</w:t>
      </w:r>
      <w:r>
        <w:t xml:space="preserve"> field which is managed by the relevant network.</w:t>
      </w:r>
    </w:p>
    <w:p w14:paraId="6B5CE40E" w14:textId="77777777" w:rsidR="00CA3F53" w:rsidRDefault="000135F6" w:rsidP="00CA3F53">
      <w:pPr>
        <w:pStyle w:val="Heading2"/>
      </w:pPr>
      <w:bookmarkStart w:id="18" w:name="_Toc129164648"/>
      <w:r>
        <w:t xml:space="preserve">9 </w:t>
      </w:r>
      <w:r w:rsidR="00DC7ACB">
        <w:t>Printing</w:t>
      </w:r>
      <w:bookmarkEnd w:id="18"/>
    </w:p>
    <w:p w14:paraId="3795EF4E" w14:textId="4464D56F" w:rsidR="00DC7ACB" w:rsidRDefault="000135F6" w:rsidP="00CA3F53">
      <w:pPr>
        <w:pStyle w:val="Heading2"/>
      </w:pPr>
      <w:bookmarkStart w:id="19" w:name="_Toc129164649"/>
      <w:r>
        <w:t xml:space="preserve">9.1 </w:t>
      </w:r>
      <w:r w:rsidR="00DC7ACB">
        <w:t>Print an Individual Proposal</w:t>
      </w:r>
      <w:bookmarkEnd w:id="19"/>
    </w:p>
    <w:p w14:paraId="0E0A4C8B" w14:textId="77777777" w:rsidR="00DC7ACB" w:rsidRDefault="00DC7ACB" w:rsidP="00DC7ACB">
      <w:r>
        <w:t xml:space="preserve">To print individual proposals from </w:t>
      </w:r>
      <w:r w:rsidR="00741C8D">
        <w:t>“</w:t>
      </w:r>
      <w:r>
        <w:t>Proteus Commissioning</w:t>
      </w:r>
      <w:r w:rsidR="00741C8D">
        <w:t>”</w:t>
      </w:r>
      <w:r>
        <w:t xml:space="preserve">, you will first need to search and display the proposal in full.  </w:t>
      </w:r>
    </w:p>
    <w:p w14:paraId="3C2735BB" w14:textId="77777777" w:rsidR="00DC7ACB" w:rsidRPr="00DC7ACB" w:rsidRDefault="00DC7ACB" w:rsidP="00DC7ACB">
      <w:r>
        <w:t xml:space="preserve">A quick way is to first check if the proposal is listed in the </w:t>
      </w:r>
      <w:r w:rsidR="00741C8D">
        <w:t>“</w:t>
      </w:r>
      <w:r>
        <w:t>Recently Viewed</w:t>
      </w:r>
      <w:r w:rsidR="00741C8D">
        <w:t>”</w:t>
      </w:r>
      <w:r>
        <w:t xml:space="preserve"> section on the </w:t>
      </w:r>
      <w:r w:rsidR="00741C8D">
        <w:t>“</w:t>
      </w:r>
      <w:r>
        <w:t>Home</w:t>
      </w:r>
      <w:r w:rsidR="00741C8D">
        <w:t>”</w:t>
      </w:r>
      <w:r>
        <w:t xml:space="preserve"> page.  If it is, then simply click on the title to reveal the proposal details:</w:t>
      </w:r>
    </w:p>
    <w:p w14:paraId="47451A7B" w14:textId="77777777" w:rsidR="001D288C" w:rsidRDefault="003C0333" w:rsidP="0001669E">
      <w:pPr>
        <w:jc w:val="both"/>
      </w:pPr>
      <w:r>
        <w:rPr>
          <w:rFonts w:ascii="Arial" w:hAnsi="Arial" w:cs="Arial"/>
          <w:noProof/>
          <w:sz w:val="24"/>
          <w:szCs w:val="24"/>
        </w:rPr>
        <w:drawing>
          <wp:anchor distT="0" distB="0" distL="114300" distR="114300" simplePos="0" relativeHeight="251677696" behindDoc="0" locked="0" layoutInCell="1" allowOverlap="1" wp14:anchorId="40148251" wp14:editId="6DD84559">
            <wp:simplePos x="0" y="0"/>
            <wp:positionH relativeFrom="margin">
              <wp:align>center</wp:align>
            </wp:positionH>
            <wp:positionV relativeFrom="paragraph">
              <wp:posOffset>18415</wp:posOffset>
            </wp:positionV>
            <wp:extent cx="2519680" cy="1341755"/>
            <wp:effectExtent l="19050" t="19050" r="13970" b="1079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9680" cy="13417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15A877" w14:textId="77D2EF22" w:rsidR="003C0333" w:rsidRDefault="003C0333" w:rsidP="00177AD8">
      <w:pPr>
        <w:jc w:val="both"/>
      </w:pPr>
      <w:r>
        <w:t xml:space="preserve">If the title is not listed in the </w:t>
      </w:r>
      <w:r w:rsidR="00741C8D">
        <w:t>“</w:t>
      </w:r>
      <w:r>
        <w:t>Recently Viewed</w:t>
      </w:r>
      <w:r w:rsidR="00741C8D">
        <w:t>”</w:t>
      </w:r>
      <w:r>
        <w:t xml:space="preserve"> section, click </w:t>
      </w:r>
      <w:r w:rsidR="00741C8D">
        <w:t>“</w:t>
      </w:r>
      <w:r>
        <w:t>Proposal Search</w:t>
      </w:r>
      <w:r w:rsidR="00741C8D">
        <w:t>”</w:t>
      </w:r>
      <w:r>
        <w:t xml:space="preserve"> located in the blue panel.  Enter your search criteria and once the search result is displayed, click </w:t>
      </w:r>
      <w:r>
        <w:lastRenderedPageBreak/>
        <w:t>on the proposal title to reveal the proposal (for more info</w:t>
      </w:r>
      <w:r w:rsidR="00CA3F53">
        <w:t>rmation</w:t>
      </w:r>
      <w:r>
        <w:t xml:space="preserve"> see the </w:t>
      </w:r>
      <w:r w:rsidR="00BA5CF7">
        <w:t>“</w:t>
      </w:r>
      <w:r>
        <w:t>Search for Existing Proposal</w:t>
      </w:r>
      <w:r w:rsidR="00BA5CF7">
        <w:t>”</w:t>
      </w:r>
      <w:r>
        <w:t xml:space="preserve"> section).</w:t>
      </w:r>
    </w:p>
    <w:p w14:paraId="41C911B3" w14:textId="12D89507" w:rsidR="0039357D" w:rsidRDefault="003C0333" w:rsidP="00177AD8">
      <w:pPr>
        <w:jc w:val="both"/>
      </w:pPr>
      <w:r>
        <w:t xml:space="preserve">To print the proposal, click </w:t>
      </w:r>
      <w:r w:rsidR="00BA5CF7">
        <w:t>“</w:t>
      </w:r>
      <w:r>
        <w:t>File</w:t>
      </w:r>
      <w:r w:rsidR="00BA5CF7">
        <w:t>”</w:t>
      </w:r>
      <w:r>
        <w:t xml:space="preserve"> and select </w:t>
      </w:r>
      <w:r w:rsidR="00BA5CF7">
        <w:t>“</w:t>
      </w:r>
      <w:r>
        <w:t>Print</w:t>
      </w:r>
      <w:r w:rsidR="00BA5CF7">
        <w:t>”</w:t>
      </w:r>
      <w:r>
        <w:t xml:space="preserve"> from the browser toolbar:</w:t>
      </w:r>
    </w:p>
    <w:p w14:paraId="21630427" w14:textId="7F715931" w:rsidR="0039357D" w:rsidRDefault="0039357D" w:rsidP="00177AD8">
      <w:pPr>
        <w:jc w:val="both"/>
      </w:pPr>
      <w:r>
        <w:rPr>
          <w:noProof/>
        </w:rPr>
        <w:drawing>
          <wp:inline distT="0" distB="0" distL="0" distR="0" wp14:anchorId="3A77A5D0" wp14:editId="6C36F16B">
            <wp:extent cx="5731510" cy="34918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491865"/>
                    </a:xfrm>
                    <a:prstGeom prst="rect">
                      <a:avLst/>
                    </a:prstGeom>
                  </pic:spPr>
                </pic:pic>
              </a:graphicData>
            </a:graphic>
          </wp:inline>
        </w:drawing>
      </w:r>
    </w:p>
    <w:p w14:paraId="72493E6F" w14:textId="19D9EA76" w:rsidR="003C0333" w:rsidRDefault="003C0333" w:rsidP="003C0333"/>
    <w:p w14:paraId="7EED0F59" w14:textId="77777777" w:rsidR="003C0333" w:rsidRDefault="003C0333" w:rsidP="00177AD8">
      <w:pPr>
        <w:jc w:val="both"/>
      </w:pPr>
      <w:r w:rsidRPr="003C0333">
        <w:t xml:space="preserve">If using Chrome browser, right click anywhere on the proposal screen and select the </w:t>
      </w:r>
      <w:r w:rsidR="00BA5CF7">
        <w:t>“</w:t>
      </w:r>
      <w:r w:rsidRPr="003C0333">
        <w:t>Print</w:t>
      </w:r>
      <w:r w:rsidR="00BA5CF7">
        <w:t>”</w:t>
      </w:r>
      <w:r w:rsidRPr="003C0333">
        <w:t xml:space="preserve"> option.</w:t>
      </w:r>
    </w:p>
    <w:p w14:paraId="6772C03E" w14:textId="77777777" w:rsidR="003C0333" w:rsidRDefault="000135F6" w:rsidP="00177AD8">
      <w:pPr>
        <w:pStyle w:val="Heading3"/>
        <w:jc w:val="both"/>
      </w:pPr>
      <w:bookmarkStart w:id="20" w:name="_Toc129164650"/>
      <w:r>
        <w:t xml:space="preserve">9.2 </w:t>
      </w:r>
      <w:r w:rsidR="003C0333" w:rsidRPr="003C0333">
        <w:t>Print Multiple Proposals</w:t>
      </w:r>
      <w:bookmarkEnd w:id="20"/>
    </w:p>
    <w:p w14:paraId="3845EE8E" w14:textId="77777777" w:rsidR="003C0333" w:rsidRDefault="003C0333" w:rsidP="00177AD8">
      <w:pPr>
        <w:jc w:val="both"/>
      </w:pPr>
      <w:r>
        <w:rPr>
          <w:rFonts w:ascii="Arial" w:hAnsi="Arial" w:cs="Arial"/>
          <w:noProof/>
          <w:sz w:val="24"/>
          <w:szCs w:val="24"/>
        </w:rPr>
        <w:drawing>
          <wp:anchor distT="0" distB="0" distL="114300" distR="114300" simplePos="0" relativeHeight="251679744" behindDoc="0" locked="0" layoutInCell="1" allowOverlap="1" wp14:anchorId="0FB015CB" wp14:editId="7140C65D">
            <wp:simplePos x="0" y="0"/>
            <wp:positionH relativeFrom="margin">
              <wp:posOffset>341630</wp:posOffset>
            </wp:positionH>
            <wp:positionV relativeFrom="paragraph">
              <wp:posOffset>810260</wp:posOffset>
            </wp:positionV>
            <wp:extent cx="5039995" cy="1086485"/>
            <wp:effectExtent l="19050" t="19050" r="27305" b="1841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1086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To batch print multiple proposals, you will first need to search for the proposals.  </w:t>
      </w:r>
    </w:p>
    <w:p w14:paraId="6DDD83DE" w14:textId="07CAD620" w:rsidR="003C0333" w:rsidRDefault="003C0333" w:rsidP="00177AD8">
      <w:pPr>
        <w:jc w:val="both"/>
      </w:pPr>
      <w:r>
        <w:t xml:space="preserve">On the </w:t>
      </w:r>
      <w:r w:rsidR="00BA5CF7">
        <w:t>ho</w:t>
      </w:r>
      <w:r>
        <w:t xml:space="preserve">mepage, click </w:t>
      </w:r>
      <w:r w:rsidR="00BA5CF7">
        <w:t>“</w:t>
      </w:r>
      <w:r>
        <w:t>Proposal Search</w:t>
      </w:r>
      <w:r w:rsidR="00BA5CF7">
        <w:t>”</w:t>
      </w:r>
      <w:r>
        <w:t xml:space="preserve"> and enter the relevant search criteria:  </w:t>
      </w:r>
    </w:p>
    <w:p w14:paraId="6618C406" w14:textId="77777777" w:rsidR="003C0333" w:rsidRDefault="003C0333" w:rsidP="003C0333"/>
    <w:p w14:paraId="5F24F511" w14:textId="77777777" w:rsidR="003C0333" w:rsidRDefault="003C0333" w:rsidP="003C0333">
      <w:r>
        <w:t>The search results will display a list of proposals.</w:t>
      </w:r>
    </w:p>
    <w:p w14:paraId="27DA73AE" w14:textId="77777777" w:rsidR="003C0333" w:rsidRDefault="003C0333" w:rsidP="003C0333">
      <w:r>
        <w:t>To select specific proposals, click the tick box to the left of each proposal number (click the box again if you want to deselect).</w:t>
      </w:r>
    </w:p>
    <w:p w14:paraId="0294A046" w14:textId="77777777" w:rsidR="003C0333" w:rsidRDefault="003C0333" w:rsidP="003C0333"/>
    <w:p w14:paraId="1AD54A8A" w14:textId="77777777" w:rsidR="003C0333" w:rsidRDefault="003C0333" w:rsidP="003C0333">
      <w:r>
        <w:t>To select ALL proposals in the list, click the top left tick box (click this box again if you need to deselect).</w:t>
      </w:r>
    </w:p>
    <w:p w14:paraId="039950F4" w14:textId="3F6A0906" w:rsidR="003C0333" w:rsidRDefault="0039357D" w:rsidP="00177AD8">
      <w:pPr>
        <w:jc w:val="both"/>
      </w:pPr>
      <w:r>
        <w:t>C</w:t>
      </w:r>
      <w:r w:rsidR="003C0333">
        <w:t xml:space="preserve">lick </w:t>
      </w:r>
      <w:r w:rsidR="00BA5CF7">
        <w:t>“</w:t>
      </w:r>
      <w:r w:rsidR="003C0333">
        <w:t>Batch Actions</w:t>
      </w:r>
      <w:r w:rsidR="00BA5CF7">
        <w:t>”</w:t>
      </w:r>
      <w:r w:rsidR="003C0333">
        <w:t xml:space="preserve"> button, located at the bottom right of the screen.</w:t>
      </w:r>
    </w:p>
    <w:p w14:paraId="2BC34954" w14:textId="77777777" w:rsidR="003C0333" w:rsidRDefault="003C0333" w:rsidP="00177AD8">
      <w:pPr>
        <w:jc w:val="both"/>
      </w:pPr>
      <w:r>
        <w:t>(NB. proposals will not be printed at this point).</w:t>
      </w:r>
    </w:p>
    <w:p w14:paraId="7DE0E731" w14:textId="3E6F713B" w:rsidR="003C0333" w:rsidRDefault="003C0333" w:rsidP="00177AD8">
      <w:pPr>
        <w:jc w:val="both"/>
      </w:pPr>
      <w:r>
        <w:rPr>
          <w:rFonts w:ascii="Arial" w:hAnsi="Arial" w:cs="Arial"/>
          <w:noProof/>
          <w:sz w:val="24"/>
          <w:szCs w:val="24"/>
        </w:rPr>
        <w:drawing>
          <wp:anchor distT="0" distB="0" distL="114300" distR="114300" simplePos="0" relativeHeight="251681792" behindDoc="0" locked="0" layoutInCell="1" allowOverlap="1" wp14:anchorId="5D06D1C6" wp14:editId="69AA79A9">
            <wp:simplePos x="0" y="0"/>
            <wp:positionH relativeFrom="margin">
              <wp:align>center</wp:align>
            </wp:positionH>
            <wp:positionV relativeFrom="paragraph">
              <wp:posOffset>840740</wp:posOffset>
            </wp:positionV>
            <wp:extent cx="5039995" cy="1337310"/>
            <wp:effectExtent l="19050" t="19050" r="27305" b="1524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1337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(For info</w:t>
      </w:r>
      <w:r w:rsidR="00177AD8">
        <w:t>rmation</w:t>
      </w:r>
      <w:r>
        <w:t xml:space="preserve">: </w:t>
      </w:r>
      <w:r w:rsidR="00BA5CF7">
        <w:t>“</w:t>
      </w:r>
      <w:r>
        <w:t>Print Results</w:t>
      </w:r>
      <w:r w:rsidR="00BA5CF7">
        <w:t>”</w:t>
      </w:r>
      <w:r>
        <w:t xml:space="preserve"> button will print the search results list as it appears on the screen and </w:t>
      </w:r>
      <w:r w:rsidR="00BA5CF7">
        <w:t>“</w:t>
      </w:r>
      <w:r>
        <w:t>Export Results</w:t>
      </w:r>
      <w:r w:rsidR="00BA5CF7">
        <w:t>”</w:t>
      </w:r>
      <w:r>
        <w:t xml:space="preserve"> will export the results grid into a CSV file which can be saved as an Excel doc).  </w:t>
      </w:r>
    </w:p>
    <w:p w14:paraId="38122E2D" w14:textId="77777777" w:rsidR="003C0333" w:rsidRDefault="003C0333" w:rsidP="003C0333">
      <w:r>
        <w:tab/>
      </w:r>
    </w:p>
    <w:p w14:paraId="2C823310" w14:textId="77777777" w:rsidR="003C0333" w:rsidRDefault="003C0333" w:rsidP="00177AD8">
      <w:pPr>
        <w:jc w:val="both"/>
      </w:pPr>
      <w:r>
        <w:rPr>
          <w:noProof/>
        </w:rPr>
        <w:drawing>
          <wp:anchor distT="0" distB="0" distL="114300" distR="114300" simplePos="0" relativeHeight="251683840" behindDoc="0" locked="0" layoutInCell="1" allowOverlap="1" wp14:anchorId="4C0A3557" wp14:editId="3EAD287E">
            <wp:simplePos x="0" y="0"/>
            <wp:positionH relativeFrom="margin">
              <wp:posOffset>265430</wp:posOffset>
            </wp:positionH>
            <wp:positionV relativeFrom="paragraph">
              <wp:posOffset>1151255</wp:posOffset>
            </wp:positionV>
            <wp:extent cx="5039995" cy="2315845"/>
            <wp:effectExtent l="19050" t="19050" r="27305" b="2730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2315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The </w:t>
      </w:r>
      <w:r w:rsidR="00BA5CF7">
        <w:t>“</w:t>
      </w:r>
      <w:r>
        <w:t>Batch Action</w:t>
      </w:r>
      <w:r w:rsidR="00BA5CF7">
        <w:t>”</w:t>
      </w:r>
      <w:r>
        <w:t xml:space="preserve"> page will be displayed.  </w:t>
      </w:r>
    </w:p>
    <w:p w14:paraId="19EDC7EE" w14:textId="77777777" w:rsidR="003C0333" w:rsidRDefault="003C0333" w:rsidP="00177AD8">
      <w:pPr>
        <w:jc w:val="both"/>
      </w:pPr>
      <w:r>
        <w:t xml:space="preserve">Select </w:t>
      </w:r>
      <w:r w:rsidR="00BA5CF7">
        <w:t>“</w:t>
      </w:r>
      <w:r>
        <w:t>Batch Print Proposal Details</w:t>
      </w:r>
      <w:r w:rsidR="00BA5CF7">
        <w:t>”</w:t>
      </w:r>
      <w:r>
        <w:t xml:space="preserve">, click </w:t>
      </w:r>
      <w:r w:rsidR="00BA5CF7">
        <w:t>“</w:t>
      </w:r>
      <w:r>
        <w:t>Continue</w:t>
      </w:r>
      <w:r w:rsidR="00BA5CF7">
        <w:t>”</w:t>
      </w:r>
      <w:r>
        <w:t xml:space="preserve"> and this will print the selected proposals in full:  </w:t>
      </w:r>
    </w:p>
    <w:p w14:paraId="521BA424" w14:textId="77777777" w:rsidR="003C0333" w:rsidRDefault="003C0333" w:rsidP="003C0333"/>
    <w:p w14:paraId="0974D924" w14:textId="77777777" w:rsidR="003C0333" w:rsidRDefault="003C0333" w:rsidP="00177AD8">
      <w:pPr>
        <w:jc w:val="both"/>
      </w:pPr>
      <w:r>
        <w:t xml:space="preserve">The option to </w:t>
      </w:r>
      <w:r w:rsidR="00BA5CF7">
        <w:t>“</w:t>
      </w:r>
      <w:r>
        <w:t>Export All Proposals (CSV)</w:t>
      </w:r>
      <w:r w:rsidR="00BA5CF7">
        <w:t>”</w:t>
      </w:r>
      <w:r>
        <w:t xml:space="preserve"> allows the proposal details to be viewed in Excel.  This file can be printed or saved.  </w:t>
      </w:r>
    </w:p>
    <w:p w14:paraId="62BAE84F" w14:textId="77777777" w:rsidR="003C0333" w:rsidRDefault="003C0333" w:rsidP="003C0333"/>
    <w:p w14:paraId="376EFB50" w14:textId="260BE0D9" w:rsidR="003C0333" w:rsidRDefault="003C0333" w:rsidP="004A5E24">
      <w:pPr>
        <w:jc w:val="both"/>
      </w:pPr>
      <w:r>
        <w:lastRenderedPageBreak/>
        <w:t>However, please remember that your proposals will always be available to view in Proteus at any point now and in the future.</w:t>
      </w:r>
      <w:r w:rsidR="0039357D">
        <w:t xml:space="preserve"> </w:t>
      </w:r>
      <w:r>
        <w:t>Saving these files outside the system is duplication.</w:t>
      </w:r>
    </w:p>
    <w:p w14:paraId="37ABF305" w14:textId="77777777" w:rsidR="003C0333" w:rsidRDefault="000135F6" w:rsidP="003C0333">
      <w:pPr>
        <w:pStyle w:val="Heading2"/>
      </w:pPr>
      <w:bookmarkStart w:id="21" w:name="_Toc129164651"/>
      <w:r>
        <w:t xml:space="preserve">10 </w:t>
      </w:r>
      <w:r w:rsidR="003C0333">
        <w:t>Proposal Reports</w:t>
      </w:r>
      <w:bookmarkEnd w:id="21"/>
    </w:p>
    <w:p w14:paraId="5A96E12E" w14:textId="77777777" w:rsidR="003C0333" w:rsidRDefault="003C0333" w:rsidP="0039357D">
      <w:pPr>
        <w:jc w:val="both"/>
      </w:pPr>
      <w:r>
        <w:t xml:space="preserve">Follow the same steps as </w:t>
      </w:r>
      <w:r w:rsidR="00BA5CF7">
        <w:t>“</w:t>
      </w:r>
      <w:r>
        <w:t>Print Multiple Proposals</w:t>
      </w:r>
      <w:r w:rsidR="00BA5CF7">
        <w:t>”</w:t>
      </w:r>
      <w:r>
        <w:t xml:space="preserve">.  </w:t>
      </w:r>
    </w:p>
    <w:p w14:paraId="69497DCC" w14:textId="77777777" w:rsidR="003C0333" w:rsidRDefault="003C0333" w:rsidP="0039357D">
      <w:pPr>
        <w:jc w:val="both"/>
      </w:pPr>
      <w:r>
        <w:t xml:space="preserve">The </w:t>
      </w:r>
      <w:r w:rsidR="00BA5CF7">
        <w:t>“</w:t>
      </w:r>
      <w:r>
        <w:t>Batch Process</w:t>
      </w:r>
      <w:r w:rsidR="00BA5CF7">
        <w:t>”</w:t>
      </w:r>
      <w:r>
        <w:t xml:space="preserve"> screen will be displayed.</w:t>
      </w:r>
    </w:p>
    <w:p w14:paraId="436BDE04" w14:textId="77777777" w:rsidR="003C0333" w:rsidRDefault="003C0333" w:rsidP="0039357D">
      <w:pPr>
        <w:jc w:val="both"/>
      </w:pPr>
      <w:r>
        <w:t xml:space="preserve">The first and second options on the left hand side enable you to generate a pre-defined </w:t>
      </w:r>
      <w:r w:rsidR="00BA5CF7">
        <w:t>“</w:t>
      </w:r>
      <w:r>
        <w:t>Summary</w:t>
      </w:r>
      <w:r w:rsidR="00BA5CF7">
        <w:t>”</w:t>
      </w:r>
      <w:r>
        <w:t xml:space="preserve"> or </w:t>
      </w:r>
      <w:r w:rsidR="00BA5CF7">
        <w:t>“</w:t>
      </w:r>
      <w:r>
        <w:t>Acknowledgement Report</w:t>
      </w:r>
      <w:r w:rsidR="00BA5CF7">
        <w:t>”</w:t>
      </w:r>
      <w:r>
        <w:t>.</w:t>
      </w:r>
    </w:p>
    <w:p w14:paraId="1C31104E" w14:textId="77777777" w:rsidR="003C0333" w:rsidRDefault="003C0333" w:rsidP="0039357D">
      <w:pPr>
        <w:jc w:val="both"/>
      </w:pPr>
      <w:r>
        <w:rPr>
          <w:rFonts w:ascii="Arial" w:hAnsi="Arial" w:cs="Arial"/>
          <w:noProof/>
          <w:sz w:val="20"/>
        </w:rPr>
        <w:drawing>
          <wp:anchor distT="0" distB="0" distL="114300" distR="114300" simplePos="0" relativeHeight="251685888" behindDoc="0" locked="0" layoutInCell="1" allowOverlap="1" wp14:anchorId="13F7341B" wp14:editId="0D96AA7B">
            <wp:simplePos x="0" y="0"/>
            <wp:positionH relativeFrom="margin">
              <wp:posOffset>354965</wp:posOffset>
            </wp:positionH>
            <wp:positionV relativeFrom="paragraph">
              <wp:posOffset>687705</wp:posOffset>
            </wp:positionV>
            <wp:extent cx="5039995" cy="1490345"/>
            <wp:effectExtent l="19050" t="19050" r="27305" b="1460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1490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The options in the right hand panel enable you to choose which data to display in a report:  </w:t>
      </w:r>
    </w:p>
    <w:p w14:paraId="214B3370" w14:textId="77777777" w:rsidR="003C0333" w:rsidRPr="003C0333" w:rsidRDefault="003C0333" w:rsidP="003C0333"/>
    <w:p w14:paraId="5D0124E1" w14:textId="606957F0" w:rsidR="003C0333" w:rsidRDefault="003C0333" w:rsidP="003C0333">
      <w:r>
        <w:t xml:space="preserve">Once a report option has been selected, click </w:t>
      </w:r>
      <w:r w:rsidR="0039357D">
        <w:t>“</w:t>
      </w:r>
      <w:r>
        <w:t>Continue</w:t>
      </w:r>
      <w:r w:rsidR="0039357D">
        <w:t>”</w:t>
      </w:r>
      <w:r>
        <w:t xml:space="preserve"> for the report to be displayed.</w:t>
      </w:r>
    </w:p>
    <w:p w14:paraId="0FF0B9BC" w14:textId="77777777" w:rsidR="00AC2F0F" w:rsidRDefault="00AC2F0F" w:rsidP="003C0333"/>
    <w:p w14:paraId="21122DA7" w14:textId="77777777" w:rsidR="00AC2F0F" w:rsidRDefault="00AC2F0F" w:rsidP="003C0333"/>
    <w:p w14:paraId="516E16AA" w14:textId="77777777" w:rsidR="003C0333" w:rsidRDefault="00AC2F0F" w:rsidP="003C0333">
      <w:r w:rsidRPr="00CB02DB">
        <w:rPr>
          <w:noProof/>
        </w:rPr>
        <mc:AlternateContent>
          <mc:Choice Requires="wps">
            <w:drawing>
              <wp:anchor distT="0" distB="0" distL="114300" distR="114300" simplePos="0" relativeHeight="251687936" behindDoc="0" locked="0" layoutInCell="1" allowOverlap="1" wp14:anchorId="6816ECC6" wp14:editId="52865BB1">
                <wp:simplePos x="0" y="0"/>
                <wp:positionH relativeFrom="margin">
                  <wp:posOffset>142875</wp:posOffset>
                </wp:positionH>
                <wp:positionV relativeFrom="paragraph">
                  <wp:posOffset>13335</wp:posOffset>
                </wp:positionV>
                <wp:extent cx="5759450" cy="2276475"/>
                <wp:effectExtent l="0" t="0" r="0" b="9525"/>
                <wp:wrapTopAndBottom/>
                <wp:docPr id="49" name="Rounded Rectangle 49"/>
                <wp:cNvGraphicFramePr/>
                <a:graphic xmlns:a="http://schemas.openxmlformats.org/drawingml/2006/main">
                  <a:graphicData uri="http://schemas.microsoft.com/office/word/2010/wordprocessingShape">
                    <wps:wsp>
                      <wps:cNvSpPr/>
                      <wps:spPr>
                        <a:xfrm>
                          <a:off x="0" y="0"/>
                          <a:ext cx="5759450" cy="227647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86782" w14:textId="77777777" w:rsidR="00AA42DC" w:rsidRDefault="00AA42DC" w:rsidP="00AC2F0F">
                            <w:pPr>
                              <w:rPr>
                                <w:color w:val="000000" w:themeColor="text1"/>
                                <w:sz w:val="21"/>
                                <w:szCs w:val="21"/>
                              </w:rPr>
                            </w:pPr>
                            <w:r w:rsidRPr="00AC2F0F">
                              <w:rPr>
                                <w:color w:val="000000" w:themeColor="text1"/>
                                <w:sz w:val="21"/>
                                <w:szCs w:val="21"/>
                              </w:rPr>
                              <w:t xml:space="preserve">TIP: the reports you generate can be viewed again at any point by simply clicking on the </w:t>
                            </w:r>
                            <w:r>
                              <w:rPr>
                                <w:color w:val="000000" w:themeColor="text1"/>
                                <w:sz w:val="21"/>
                                <w:szCs w:val="21"/>
                              </w:rPr>
                              <w:t>“</w:t>
                            </w:r>
                            <w:r w:rsidRPr="00AC2F0F">
                              <w:rPr>
                                <w:color w:val="000000" w:themeColor="text1"/>
                                <w:sz w:val="21"/>
                                <w:szCs w:val="21"/>
                              </w:rPr>
                              <w:t>Jobs</w:t>
                            </w:r>
                            <w:r>
                              <w:rPr>
                                <w:color w:val="000000" w:themeColor="text1"/>
                                <w:sz w:val="21"/>
                                <w:szCs w:val="21"/>
                              </w:rPr>
                              <w:t>”</w:t>
                            </w:r>
                            <w:r w:rsidRPr="00AC2F0F">
                              <w:rPr>
                                <w:color w:val="000000" w:themeColor="text1"/>
                                <w:sz w:val="21"/>
                                <w:szCs w:val="21"/>
                              </w:rPr>
                              <w:t xml:space="preserve"> option on the top blue menu bar and clicking the relevant report.</w:t>
                            </w:r>
                          </w:p>
                          <w:p w14:paraId="22F79EE0" w14:textId="77777777" w:rsidR="00AA42DC" w:rsidRPr="00060302" w:rsidRDefault="00AA42DC" w:rsidP="00AC2F0F">
                            <w:pPr>
                              <w:rPr>
                                <w:color w:val="000000" w:themeColor="text1"/>
                                <w:sz w:val="21"/>
                                <w:szCs w:val="21"/>
                              </w:rPr>
                            </w:pPr>
                            <w:r>
                              <w:rPr>
                                <w:rFonts w:ascii="Arial" w:hAnsi="Arial" w:cs="Arial"/>
                                <w:noProof/>
                                <w:szCs w:val="24"/>
                              </w:rPr>
                              <w:drawing>
                                <wp:inline distT="0" distB="0" distL="0" distR="0" wp14:anchorId="78057A1B" wp14:editId="052A431E">
                                  <wp:extent cx="5276850" cy="1790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6ECC6" id="Rounded Rectangle 49" o:spid="_x0000_s1038" style="position:absolute;margin-left:11.25pt;margin-top:1.05pt;width:453.5pt;height:179.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" fillcolor="#b6dde8 [1304]" stroked="f" strokeweight="2pt">
                <v:textbox>
                  <w:txbxContent>
                    <w:p w14:paraId="03886782" w14:textId="77777777" w:rsidR="00AA42DC" w:rsidRDefault="00AA42DC" w:rsidP="00AC2F0F">
                      <w:pPr>
                        <w:rPr>
                          <w:color w:val="000000" w:themeColor="text1"/>
                          <w:sz w:val="21"/>
                          <w:szCs w:val="21"/>
                        </w:rPr>
                      </w:pPr>
                      <w:r w:rsidRPr="00AC2F0F">
                        <w:rPr>
                          <w:color w:val="000000" w:themeColor="text1"/>
                          <w:sz w:val="21"/>
                          <w:szCs w:val="21"/>
                        </w:rPr>
                        <w:t xml:space="preserve">TIP: the reports you generate can be viewed again at any point by simply clicking on the </w:t>
                      </w:r>
                      <w:r>
                        <w:rPr>
                          <w:color w:val="000000" w:themeColor="text1"/>
                          <w:sz w:val="21"/>
                          <w:szCs w:val="21"/>
                        </w:rPr>
                        <w:t>“</w:t>
                      </w:r>
                      <w:r w:rsidRPr="00AC2F0F">
                        <w:rPr>
                          <w:color w:val="000000" w:themeColor="text1"/>
                          <w:sz w:val="21"/>
                          <w:szCs w:val="21"/>
                        </w:rPr>
                        <w:t>Jobs</w:t>
                      </w:r>
                      <w:r>
                        <w:rPr>
                          <w:color w:val="000000" w:themeColor="text1"/>
                          <w:sz w:val="21"/>
                          <w:szCs w:val="21"/>
                        </w:rPr>
                        <w:t>”</w:t>
                      </w:r>
                      <w:r w:rsidRPr="00AC2F0F">
                        <w:rPr>
                          <w:color w:val="000000" w:themeColor="text1"/>
                          <w:sz w:val="21"/>
                          <w:szCs w:val="21"/>
                        </w:rPr>
                        <w:t xml:space="preserve"> option on the top blue menu bar and clicking the relevant report.</w:t>
                      </w:r>
                    </w:p>
                    <w:p w14:paraId="22F79EE0" w14:textId="77777777" w:rsidR="00AA42DC" w:rsidRPr="00060302" w:rsidRDefault="00AA42DC" w:rsidP="00AC2F0F">
                      <w:pPr>
                        <w:rPr>
                          <w:color w:val="000000" w:themeColor="text1"/>
                          <w:sz w:val="21"/>
                          <w:szCs w:val="21"/>
                        </w:rPr>
                      </w:pPr>
                      <w:r>
                        <w:rPr>
                          <w:rFonts w:ascii="Arial" w:hAnsi="Arial" w:cs="Arial"/>
                          <w:noProof/>
                          <w:szCs w:val="24"/>
                        </w:rPr>
                        <w:drawing>
                          <wp:inline distT="0" distB="0" distL="0" distR="0" wp14:anchorId="78057A1B" wp14:editId="052A431E">
                            <wp:extent cx="5276850" cy="1790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1790700"/>
                                    </a:xfrm>
                                    <a:prstGeom prst="rect">
                                      <a:avLst/>
                                    </a:prstGeom>
                                    <a:noFill/>
                                    <a:ln>
                                      <a:noFill/>
                                    </a:ln>
                                  </pic:spPr>
                                </pic:pic>
                              </a:graphicData>
                            </a:graphic>
                          </wp:inline>
                        </w:drawing>
                      </w:r>
                    </w:p>
                  </w:txbxContent>
                </v:textbox>
                <w10:wrap type="topAndBottom" anchorx="margin"/>
              </v:roundrect>
            </w:pict>
          </mc:Fallback>
        </mc:AlternateContent>
      </w:r>
    </w:p>
    <w:p w14:paraId="07685E0A" w14:textId="77777777" w:rsidR="003C0333" w:rsidRDefault="000135F6" w:rsidP="00AC2F0F">
      <w:pPr>
        <w:pStyle w:val="Heading2"/>
      </w:pPr>
      <w:bookmarkStart w:id="22" w:name="_Toc129164652"/>
      <w:r>
        <w:t xml:space="preserve">11 </w:t>
      </w:r>
      <w:r w:rsidR="00AC2F0F">
        <w:t>Commissioning Round Results</w:t>
      </w:r>
      <w:bookmarkEnd w:id="22"/>
    </w:p>
    <w:p w14:paraId="49EC56C9" w14:textId="3EB4B276" w:rsidR="00AC2F0F" w:rsidRDefault="00AC2F0F" w:rsidP="004A5E24">
      <w:pPr>
        <w:jc w:val="both"/>
      </w:pPr>
      <w:r>
        <w:t>The commissioning network will publish a commissioning round timetable.</w:t>
      </w:r>
      <w:r w:rsidR="0039357D">
        <w:t xml:space="preserve"> </w:t>
      </w:r>
      <w:r>
        <w:t>This will include the date when the results are due to be released.</w:t>
      </w:r>
      <w:r w:rsidR="0039357D">
        <w:t xml:space="preserve"> </w:t>
      </w:r>
      <w:r>
        <w:t xml:space="preserve">This information can be found in </w:t>
      </w:r>
      <w:r>
        <w:lastRenderedPageBreak/>
        <w:t xml:space="preserve">the </w:t>
      </w:r>
      <w:r w:rsidR="00BA5CF7">
        <w:t>“</w:t>
      </w:r>
      <w:r>
        <w:t>Commissioning Guidelines</w:t>
      </w:r>
      <w:r w:rsidR="00BA5CF7">
        <w:t>”</w:t>
      </w:r>
      <w:r>
        <w:t xml:space="preserve"> document relating to the specific round or it may be published on the BBC Commissioning website</w:t>
      </w:r>
      <w:r w:rsidR="004A5E24">
        <w:t xml:space="preserve">: </w:t>
      </w:r>
    </w:p>
    <w:p w14:paraId="4C10CC64" w14:textId="3D409979" w:rsidR="004A5E24" w:rsidRDefault="00000000" w:rsidP="004A5E24">
      <w:pPr>
        <w:jc w:val="both"/>
      </w:pPr>
      <w:hyperlink r:id="rId53" w:history="1">
        <w:r w:rsidR="004A5E24" w:rsidRPr="00BB2EEA">
          <w:rPr>
            <w:rStyle w:val="Hyperlink"/>
          </w:rPr>
          <w:t>https://www.bbc.co.uk/commissioning/radio/stations-sounds/</w:t>
        </w:r>
      </w:hyperlink>
    </w:p>
    <w:p w14:paraId="724C7C0A" w14:textId="215AAEC2" w:rsidR="004A5E24" w:rsidRDefault="00000000" w:rsidP="004A5E24">
      <w:pPr>
        <w:jc w:val="both"/>
      </w:pPr>
      <w:hyperlink r:id="rId54" w:history="1">
        <w:r w:rsidR="004A5E24" w:rsidRPr="00BB2EEA">
          <w:rPr>
            <w:rStyle w:val="Hyperlink"/>
          </w:rPr>
          <w:t>https://www.bbc.co.uk/commissioning/radio/current-commissioning-opportunities/</w:t>
        </w:r>
      </w:hyperlink>
    </w:p>
    <w:p w14:paraId="0ACA3CDB" w14:textId="77777777" w:rsidR="00AC2F0F" w:rsidRDefault="00AC2F0F" w:rsidP="004A5E24">
      <w:pPr>
        <w:jc w:val="both"/>
      </w:pPr>
      <w:r>
        <w:t xml:space="preserve">On results day, you will need to access Proteus and search for your proposal (see </w:t>
      </w:r>
      <w:r w:rsidR="00BA5CF7">
        <w:t>“</w:t>
      </w:r>
      <w:r>
        <w:t>Search for Existing Proposal</w:t>
      </w:r>
      <w:r w:rsidR="00BA5CF7">
        <w:t>”</w:t>
      </w:r>
      <w:r>
        <w:t xml:space="preserve"> and </w:t>
      </w:r>
      <w:r w:rsidR="00BA5CF7">
        <w:t>“</w:t>
      </w:r>
      <w:r>
        <w:t>Customise Search Results</w:t>
      </w:r>
      <w:r w:rsidR="00BA5CF7">
        <w:t>”</w:t>
      </w:r>
      <w:r>
        <w:t xml:space="preserve"> sections of this guide).</w:t>
      </w:r>
    </w:p>
    <w:p w14:paraId="0B8D5D40" w14:textId="77777777" w:rsidR="00AC2F0F" w:rsidRDefault="00AC2F0F" w:rsidP="004A5E24">
      <w:pPr>
        <w:jc w:val="both"/>
      </w:pPr>
      <w:r>
        <w:t xml:space="preserve">When the search results are displayed, look at the </w:t>
      </w:r>
      <w:r w:rsidR="00BA5CF7">
        <w:t>“</w:t>
      </w:r>
      <w:r>
        <w:t>Proposal Status Description</w:t>
      </w:r>
      <w:r w:rsidR="00BA5CF7">
        <w:t>”</w:t>
      </w:r>
      <w:r>
        <w:t xml:space="preserve"> column.  </w:t>
      </w:r>
    </w:p>
    <w:p w14:paraId="16293E1F" w14:textId="2595116F" w:rsidR="00AC2F0F" w:rsidRDefault="00AC2F0F" w:rsidP="004A5E24">
      <w:pPr>
        <w:jc w:val="both"/>
      </w:pPr>
      <w:r>
        <w:t xml:space="preserve">The proposal status may say </w:t>
      </w:r>
      <w:r w:rsidR="00BA5CF7">
        <w:t>“</w:t>
      </w:r>
      <w:r>
        <w:t>Shortlisted</w:t>
      </w:r>
      <w:r w:rsidR="00BA5CF7">
        <w:t>”</w:t>
      </w:r>
      <w:r>
        <w:t xml:space="preserve">, </w:t>
      </w:r>
      <w:r w:rsidR="00BA5CF7">
        <w:t>“</w:t>
      </w:r>
      <w:r>
        <w:t>Conditional Commission</w:t>
      </w:r>
      <w:r w:rsidR="00BA5CF7">
        <w:t>”</w:t>
      </w:r>
      <w:r>
        <w:t xml:space="preserve">, </w:t>
      </w:r>
      <w:r w:rsidR="00BA5CF7">
        <w:t>“</w:t>
      </w:r>
      <w:r>
        <w:t>Rejected</w:t>
      </w:r>
      <w:r w:rsidR="00BA5CF7">
        <w:t>”</w:t>
      </w:r>
      <w:r>
        <w:t xml:space="preserve"> or</w:t>
      </w:r>
      <w:r w:rsidR="00BA5CF7">
        <w:t xml:space="preserve"> “</w:t>
      </w:r>
      <w:r>
        <w:t>Re-Request.</w:t>
      </w:r>
      <w:r w:rsidR="00BA5CF7">
        <w:t>”</w:t>
      </w:r>
    </w:p>
    <w:p w14:paraId="4740E9D4" w14:textId="4A19D218" w:rsidR="00AC2F0F" w:rsidRDefault="00AC2F0F" w:rsidP="004A5E24">
      <w:pPr>
        <w:jc w:val="both"/>
      </w:pPr>
      <w:r>
        <w:t>Click on the proposal title to access the proposal.</w:t>
      </w:r>
      <w:r w:rsidR="004A5E24">
        <w:t xml:space="preserve"> </w:t>
      </w:r>
      <w:r>
        <w:t xml:space="preserve">The network may have entered feedback. If you have customised your </w:t>
      </w:r>
      <w:r w:rsidR="00BA5CF7">
        <w:t>“</w:t>
      </w:r>
      <w:r>
        <w:t>Search Results</w:t>
      </w:r>
      <w:r w:rsidR="00BA5CF7">
        <w:t>”</w:t>
      </w:r>
      <w:r>
        <w:t xml:space="preserve"> screen, you will see the feedback on this screen too.   </w:t>
      </w:r>
    </w:p>
    <w:p w14:paraId="20573732" w14:textId="77777777" w:rsidR="00AC2F0F" w:rsidRDefault="00AC2F0F" w:rsidP="004A5E24">
      <w:pPr>
        <w:jc w:val="both"/>
      </w:pPr>
      <w:r>
        <w:t>If you submitted multiple proposals, you can conduct a search on that particular round and network to display a full list of what you submitted, instead of searching for individual proposals.</w:t>
      </w:r>
    </w:p>
    <w:p w14:paraId="4CED3016" w14:textId="77777777" w:rsidR="00AC2F0F" w:rsidRDefault="00AC2F0F" w:rsidP="004A5E24">
      <w:pPr>
        <w:jc w:val="both"/>
      </w:pPr>
      <w:r>
        <w:t>If you need to discuss the proposal results status/feedback, please contact the relevant Network.</w:t>
      </w:r>
    </w:p>
    <w:p w14:paraId="425A9B4D" w14:textId="77777777" w:rsidR="00AC2F0F" w:rsidRDefault="000135F6" w:rsidP="00AC2F0F">
      <w:pPr>
        <w:pStyle w:val="Heading2"/>
      </w:pPr>
      <w:bookmarkStart w:id="23" w:name="_Toc129164653"/>
      <w:r>
        <w:t xml:space="preserve">12 </w:t>
      </w:r>
      <w:r w:rsidR="00AC2F0F">
        <w:t>Proposal Budget</w:t>
      </w:r>
      <w:bookmarkEnd w:id="23"/>
    </w:p>
    <w:p w14:paraId="2904B49D" w14:textId="77777777" w:rsidR="00AC2F0F" w:rsidRDefault="00AC2F0F" w:rsidP="004A5E24">
      <w:pPr>
        <w:jc w:val="both"/>
      </w:pPr>
      <w:r>
        <w:t>Most proposals are conditionally commissioned with a fixed price offer.</w:t>
      </w:r>
    </w:p>
    <w:p w14:paraId="3491A422" w14:textId="3B41695A" w:rsidR="00AC2F0F" w:rsidRDefault="00AC2F0F" w:rsidP="004A5E24">
      <w:pPr>
        <w:jc w:val="both"/>
      </w:pPr>
      <w:r>
        <w:t>However, on occasion, you may be required to submit a budget.</w:t>
      </w:r>
      <w:r w:rsidR="009C741F">
        <w:t xml:space="preserve"> </w:t>
      </w:r>
      <w:r>
        <w:t>If this is the case, you will be contacted and asked to submit information via the budget template in Proteus.</w:t>
      </w:r>
    </w:p>
    <w:p w14:paraId="52526F90" w14:textId="655A7FA5" w:rsidR="00AC2F0F" w:rsidRDefault="00AC2F0F" w:rsidP="004A5E24">
      <w:pPr>
        <w:jc w:val="both"/>
      </w:pPr>
      <w:r>
        <w:t>The proposal will display a “Budget Request” notification link.</w:t>
      </w:r>
      <w:r w:rsidR="009C741F">
        <w:t xml:space="preserve"> </w:t>
      </w:r>
      <w:r>
        <w:t>Click on the link, complete the details</w:t>
      </w:r>
      <w:r w:rsidR="00BA5CF7">
        <w:t xml:space="preserve"> and </w:t>
      </w:r>
      <w:r>
        <w:t xml:space="preserve">click </w:t>
      </w:r>
      <w:r w:rsidR="00BA5CF7">
        <w:t>“</w:t>
      </w:r>
      <w:r>
        <w:t>Submit</w:t>
      </w:r>
      <w:r w:rsidR="00BA5CF7">
        <w:t>”</w:t>
      </w:r>
      <w:r>
        <w:t>.</w:t>
      </w:r>
    </w:p>
    <w:p w14:paraId="3F8EBE88" w14:textId="78209451" w:rsidR="00AC2F0F" w:rsidRDefault="00AC2F0F" w:rsidP="004A5E24">
      <w:pPr>
        <w:jc w:val="both"/>
      </w:pPr>
      <w:r>
        <w:t>If the budget is challenged, you may be required to resubmit the information.</w:t>
      </w:r>
      <w:r w:rsidR="009C741F">
        <w:t xml:space="preserve"> </w:t>
      </w:r>
      <w:r>
        <w:t>Proteus will show a “Budget Re-Requested” notification.</w:t>
      </w:r>
      <w:r w:rsidR="009C741F">
        <w:t xml:space="preserve"> </w:t>
      </w:r>
      <w:r>
        <w:t>This will allow you to edit the budget details to reflect what has been agreed, and resubmit the information.</w:t>
      </w:r>
    </w:p>
    <w:p w14:paraId="62302B5D" w14:textId="77777777" w:rsidR="00AC2F0F" w:rsidRDefault="00AC2F0F" w:rsidP="004A5E24">
      <w:pPr>
        <w:jc w:val="both"/>
      </w:pPr>
      <w:r>
        <w:t>Any queries should be directed to the relevant network Business Affairs representative:</w:t>
      </w:r>
    </w:p>
    <w:p w14:paraId="6CFC8552" w14:textId="77777777" w:rsidR="00AC2F0F" w:rsidRDefault="00000000" w:rsidP="00AC2F0F">
      <w:hyperlink r:id="rId55" w:history="1">
        <w:r w:rsidR="00AC2F0F" w:rsidRPr="004A4991">
          <w:rPr>
            <w:rStyle w:val="Hyperlink"/>
          </w:rPr>
          <w:t>https://www.bbc.co.uk/commissioning/radio</w:t>
        </w:r>
      </w:hyperlink>
      <w:r w:rsidR="00AC2F0F">
        <w:t xml:space="preserve"> </w:t>
      </w:r>
    </w:p>
    <w:p w14:paraId="2E938244" w14:textId="77777777" w:rsidR="00AC2F0F" w:rsidRDefault="000135F6" w:rsidP="00AC2F0F">
      <w:pPr>
        <w:pStyle w:val="Heading2"/>
      </w:pPr>
      <w:bookmarkStart w:id="24" w:name="_Toc129164654"/>
      <w:r>
        <w:t xml:space="preserve">13 </w:t>
      </w:r>
      <w:r w:rsidR="00AC2F0F">
        <w:t>Logging Out</w:t>
      </w:r>
      <w:bookmarkEnd w:id="24"/>
    </w:p>
    <w:p w14:paraId="6BF93EB2" w14:textId="77777777" w:rsidR="00AC2F0F" w:rsidRDefault="00AC2F0F" w:rsidP="00AC2F0F">
      <w:r w:rsidRPr="00AC2F0F">
        <w:t xml:space="preserve">To log out, go to the top menu bar, click on your username and select </w:t>
      </w:r>
      <w:r w:rsidR="00BA5CF7">
        <w:t>“</w:t>
      </w:r>
      <w:r w:rsidRPr="00AC2F0F">
        <w:t>Log Out</w:t>
      </w:r>
      <w:r w:rsidR="00BA5CF7">
        <w:t>”</w:t>
      </w:r>
      <w:r w:rsidRPr="00AC2F0F">
        <w:t>.  You may then close the browser window:</w:t>
      </w:r>
    </w:p>
    <w:p w14:paraId="53E72441" w14:textId="77777777" w:rsidR="00AC2F0F" w:rsidRDefault="00AC2F0F" w:rsidP="00AC2F0F">
      <w:r>
        <w:rPr>
          <w:noProof/>
        </w:rPr>
        <w:lastRenderedPageBreak/>
        <w:drawing>
          <wp:anchor distT="0" distB="0" distL="114300" distR="114300" simplePos="0" relativeHeight="251689984" behindDoc="0" locked="0" layoutInCell="1" allowOverlap="1" wp14:anchorId="0778877F" wp14:editId="35F2BFB8">
            <wp:simplePos x="0" y="0"/>
            <wp:positionH relativeFrom="margin">
              <wp:posOffset>389255</wp:posOffset>
            </wp:positionH>
            <wp:positionV relativeFrom="paragraph">
              <wp:posOffset>45085</wp:posOffset>
            </wp:positionV>
            <wp:extent cx="5039995" cy="854710"/>
            <wp:effectExtent l="19050" t="19050" r="27305" b="2159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854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66B989" w14:textId="77777777" w:rsidR="00AC2F0F" w:rsidRDefault="000135F6" w:rsidP="00AC2F0F">
      <w:pPr>
        <w:pStyle w:val="Heading2"/>
      </w:pPr>
      <w:bookmarkStart w:id="25" w:name="_Toc129164655"/>
      <w:r>
        <w:t xml:space="preserve">14 </w:t>
      </w:r>
      <w:r w:rsidR="00AC2F0F">
        <w:t>Support</w:t>
      </w:r>
      <w:bookmarkEnd w:id="25"/>
    </w:p>
    <w:p w14:paraId="1395CA55" w14:textId="70DA16A1" w:rsidR="004A5E24" w:rsidRPr="004A5E24" w:rsidRDefault="00BA5CF7" w:rsidP="004A5E24">
      <w:pPr>
        <w:pStyle w:val="NoSpacing"/>
        <w:rPr>
          <w:u w:val="single"/>
        </w:rPr>
      </w:pPr>
      <w:r w:rsidRPr="004A5E24">
        <w:rPr>
          <w:u w:val="single"/>
        </w:rPr>
        <w:t>Becoming a Supplier</w:t>
      </w:r>
      <w:r w:rsidR="00AC2F0F" w:rsidRPr="004A5E24">
        <w:rPr>
          <w:u w:val="single"/>
        </w:rPr>
        <w:t xml:space="preserve">:  </w:t>
      </w:r>
    </w:p>
    <w:p w14:paraId="31AA2BB4" w14:textId="0BBBE1F3" w:rsidR="00966F88" w:rsidRPr="004A5E24" w:rsidRDefault="00000000" w:rsidP="004A5E24">
      <w:pPr>
        <w:pStyle w:val="NoSpacing"/>
      </w:pPr>
      <w:hyperlink r:id="rId57" w:history="1">
        <w:r w:rsidR="004A5E24" w:rsidRPr="00BB2EEA">
          <w:rPr>
            <w:rStyle w:val="Hyperlink"/>
          </w:rPr>
          <w:t>https://www.bbc.co.uk/commissioning/radio/commissioners/becoming-a-supplier/</w:t>
        </w:r>
      </w:hyperlink>
    </w:p>
    <w:p w14:paraId="6DD1CBDF" w14:textId="77777777" w:rsidR="00424B01" w:rsidRPr="00424B01" w:rsidRDefault="00424B01" w:rsidP="00424B01">
      <w:pPr>
        <w:pStyle w:val="NoSpacing"/>
      </w:pPr>
    </w:p>
    <w:p w14:paraId="2E5C52BD" w14:textId="169289AB" w:rsidR="004A5E24" w:rsidRPr="004A5E24" w:rsidRDefault="00AC2F0F" w:rsidP="004A5E24">
      <w:pPr>
        <w:pStyle w:val="NoSpacing"/>
        <w:rPr>
          <w:u w:val="single"/>
        </w:rPr>
      </w:pPr>
      <w:r w:rsidRPr="004A5E24">
        <w:rPr>
          <w:u w:val="single"/>
        </w:rPr>
        <w:t>Proteus Team:</w:t>
      </w:r>
    </w:p>
    <w:p w14:paraId="1EC01DC6" w14:textId="26D548E9" w:rsidR="00AC2F0F" w:rsidRPr="004A5E24" w:rsidRDefault="00AC2F0F" w:rsidP="004A5E24">
      <w:pPr>
        <w:pStyle w:val="NoSpacing"/>
        <w:jc w:val="both"/>
      </w:pPr>
      <w:r>
        <w:t>The Proteus team work Mon</w:t>
      </w:r>
      <w:r w:rsidR="004A5E24">
        <w:t xml:space="preserve">day to </w:t>
      </w:r>
      <w:r>
        <w:t>Fri</w:t>
      </w:r>
      <w:r w:rsidR="004A5E24">
        <w:t>day</w:t>
      </w:r>
      <w:r>
        <w:t xml:space="preserve"> office hours.</w:t>
      </w:r>
      <w:r w:rsidR="004A5E24">
        <w:t xml:space="preserve"> </w:t>
      </w:r>
      <w:r>
        <w:t>Response times may vary</w:t>
      </w:r>
      <w:r w:rsidR="00BA5CF7">
        <w:t xml:space="preserve"> depending on staffing</w:t>
      </w:r>
      <w:r>
        <w:t xml:space="preserve">.  Please refer to the </w:t>
      </w:r>
      <w:r w:rsidR="00BA5CF7">
        <w:t>Becoming A Supplier page</w:t>
      </w:r>
      <w:r>
        <w:t xml:space="preserve"> (see link above) before contacting the team.</w:t>
      </w:r>
    </w:p>
    <w:p w14:paraId="6EDBC3A0" w14:textId="45BAB620" w:rsidR="00424B01" w:rsidRPr="00424B01" w:rsidRDefault="00966F88" w:rsidP="00424B01">
      <w:pPr>
        <w:jc w:val="both"/>
        <w:rPr>
          <w:lang w:val="pt-PT"/>
        </w:rPr>
      </w:pPr>
      <w:r w:rsidRPr="00634ECC">
        <w:rPr>
          <w:lang w:val="pt-PT"/>
        </w:rPr>
        <w:t xml:space="preserve">E-mail: </w:t>
      </w:r>
      <w:hyperlink r:id="rId58" w:history="1">
        <w:r w:rsidR="004A5E24" w:rsidRPr="00BB2EEA">
          <w:rPr>
            <w:rStyle w:val="Hyperlink"/>
            <w:lang w:val="pt-PT"/>
          </w:rPr>
          <w:t>p</w:t>
        </w:r>
        <w:r w:rsidR="004A5E24" w:rsidRPr="00B22A71">
          <w:rPr>
            <w:rStyle w:val="Hyperlink"/>
            <w:lang w:val="pt-PT"/>
          </w:rPr>
          <w:t>roteus.</w:t>
        </w:r>
        <w:r w:rsidR="004A5E24" w:rsidRPr="00BB2EEA">
          <w:rPr>
            <w:rStyle w:val="Hyperlink"/>
            <w:lang w:val="pt-PT"/>
          </w:rPr>
          <w:t>s</w:t>
        </w:r>
        <w:r w:rsidR="004A5E24" w:rsidRPr="00B22A71">
          <w:rPr>
            <w:rStyle w:val="Hyperlink"/>
            <w:lang w:val="pt-PT"/>
          </w:rPr>
          <w:t>upport@bbc.co.uk</w:t>
        </w:r>
      </w:hyperlink>
    </w:p>
    <w:p w14:paraId="1B3C9219" w14:textId="24871FCD" w:rsidR="004A5E24" w:rsidRPr="00665751" w:rsidRDefault="00AC2F0F" w:rsidP="004A5E24">
      <w:pPr>
        <w:pStyle w:val="NoSpacing"/>
        <w:rPr>
          <w:u w:val="single"/>
        </w:rPr>
      </w:pPr>
      <w:r w:rsidRPr="004A5E24">
        <w:rPr>
          <w:u w:val="single"/>
        </w:rPr>
        <w:t xml:space="preserve">Network Contacts: </w:t>
      </w:r>
    </w:p>
    <w:p w14:paraId="4208E956" w14:textId="6B17A562" w:rsidR="004A5E24" w:rsidRDefault="00000000" w:rsidP="004A5E24">
      <w:pPr>
        <w:pStyle w:val="NoSpacing"/>
      </w:pPr>
      <w:hyperlink r:id="rId59" w:history="1">
        <w:r w:rsidR="004A5E24" w:rsidRPr="00BB2EEA">
          <w:rPr>
            <w:rStyle w:val="Hyperlink"/>
          </w:rPr>
          <w:t>https://www.bbc.co.uk/commissioning/radio/stations-sounds/</w:t>
        </w:r>
      </w:hyperlink>
    </w:p>
    <w:p w14:paraId="0DF04B27" w14:textId="77777777" w:rsidR="004A5E24" w:rsidRPr="004A5E24" w:rsidRDefault="004A5E24" w:rsidP="004A5E24">
      <w:pPr>
        <w:pStyle w:val="NoSpacing"/>
      </w:pPr>
    </w:p>
    <w:p w14:paraId="5FD33A5E" w14:textId="2B6868F3" w:rsidR="00AC2F0F" w:rsidRPr="004A5E24" w:rsidRDefault="00AC2F0F" w:rsidP="004A5E24">
      <w:pPr>
        <w:pStyle w:val="NoSpacing"/>
      </w:pPr>
    </w:p>
    <w:sectPr w:rsidR="00AC2F0F" w:rsidRPr="004A5E24">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49D13" w14:textId="77777777" w:rsidR="0051540C" w:rsidRDefault="0051540C" w:rsidP="000135F6">
      <w:pPr>
        <w:spacing w:after="0" w:line="240" w:lineRule="auto"/>
      </w:pPr>
      <w:r>
        <w:separator/>
      </w:r>
    </w:p>
  </w:endnote>
  <w:endnote w:type="continuationSeparator" w:id="0">
    <w:p w14:paraId="3574E6D1" w14:textId="77777777" w:rsidR="0051540C" w:rsidRDefault="0051540C" w:rsidP="0001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BC Reith Sans">
    <w:panose1 w:val="020B0603020204020204"/>
    <w:charset w:val="00"/>
    <w:family w:val="swiss"/>
    <w:pitch w:val="variable"/>
    <w:sig w:usb0="A00002FF" w:usb1="5000005B" w:usb2="00000028"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831521"/>
      <w:docPartObj>
        <w:docPartGallery w:val="Page Numbers (Bottom of Page)"/>
        <w:docPartUnique/>
      </w:docPartObj>
    </w:sdtPr>
    <w:sdtEndPr>
      <w:rPr>
        <w:noProof/>
      </w:rPr>
    </w:sdtEndPr>
    <w:sdtContent>
      <w:p w14:paraId="7DE83AC0" w14:textId="77777777" w:rsidR="00AA42DC" w:rsidRDefault="00AA42DC">
        <w:pPr>
          <w:pStyle w:val="Footer"/>
        </w:pPr>
        <w:r>
          <w:fldChar w:fldCharType="begin"/>
        </w:r>
        <w:r>
          <w:instrText xml:space="preserve"> PAGE   \* MERGEFORMAT </w:instrText>
        </w:r>
        <w:r>
          <w:fldChar w:fldCharType="separate"/>
        </w:r>
        <w:r>
          <w:rPr>
            <w:noProof/>
          </w:rPr>
          <w:t>1</w:t>
        </w:r>
        <w:r>
          <w:rPr>
            <w:noProof/>
          </w:rPr>
          <w:fldChar w:fldCharType="end"/>
        </w:r>
      </w:p>
    </w:sdtContent>
  </w:sdt>
  <w:p w14:paraId="5122D029" w14:textId="77777777" w:rsidR="00AA42DC" w:rsidRDefault="00AA4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BEA71" w14:textId="77777777" w:rsidR="0051540C" w:rsidRDefault="0051540C" w:rsidP="000135F6">
      <w:pPr>
        <w:spacing w:after="0" w:line="240" w:lineRule="auto"/>
      </w:pPr>
      <w:r>
        <w:separator/>
      </w:r>
    </w:p>
  </w:footnote>
  <w:footnote w:type="continuationSeparator" w:id="0">
    <w:p w14:paraId="47E20020" w14:textId="77777777" w:rsidR="0051540C" w:rsidRDefault="0051540C" w:rsidP="00013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D2FA0"/>
    <w:multiLevelType w:val="hybridMultilevel"/>
    <w:tmpl w:val="17848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3856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readOnly" w:enforcement="1" w:cryptProviderType="rsaAES" w:cryptAlgorithmClass="hash" w:cryptAlgorithmType="typeAny" w:cryptAlgorithmSid="14" w:cryptSpinCount="100000" w:hash="oguLgyRo+rhwWIXlNQqokvOhLHwPOyy/pp2U8g8XuTLQbpFAmBUPgTN12jcosoFfao+NeGouUw8rpTjta714/w==" w:salt="cl8d6sXKSCuo9UjqHhtaPA=="/>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556"/>
    <w:rsid w:val="000135F6"/>
    <w:rsid w:val="0001669E"/>
    <w:rsid w:val="00036D0A"/>
    <w:rsid w:val="000506EE"/>
    <w:rsid w:val="00072FF5"/>
    <w:rsid w:val="000750CC"/>
    <w:rsid w:val="000969BF"/>
    <w:rsid w:val="000B02B0"/>
    <w:rsid w:val="000B6176"/>
    <w:rsid w:val="000E2516"/>
    <w:rsid w:val="00163FB5"/>
    <w:rsid w:val="00177AD8"/>
    <w:rsid w:val="00185C3A"/>
    <w:rsid w:val="001A1556"/>
    <w:rsid w:val="001B47FD"/>
    <w:rsid w:val="001B6971"/>
    <w:rsid w:val="001B77F0"/>
    <w:rsid w:val="001C1018"/>
    <w:rsid w:val="001D288C"/>
    <w:rsid w:val="001D3556"/>
    <w:rsid w:val="001E7F7D"/>
    <w:rsid w:val="0020545B"/>
    <w:rsid w:val="002140A7"/>
    <w:rsid w:val="002704A5"/>
    <w:rsid w:val="00275B5E"/>
    <w:rsid w:val="00286DA9"/>
    <w:rsid w:val="002A5B8C"/>
    <w:rsid w:val="002B36D3"/>
    <w:rsid w:val="002D1D6D"/>
    <w:rsid w:val="002E284D"/>
    <w:rsid w:val="003060AB"/>
    <w:rsid w:val="00342336"/>
    <w:rsid w:val="00390169"/>
    <w:rsid w:val="0039357D"/>
    <w:rsid w:val="003C0333"/>
    <w:rsid w:val="00421E08"/>
    <w:rsid w:val="00423D10"/>
    <w:rsid w:val="00424B01"/>
    <w:rsid w:val="004574D1"/>
    <w:rsid w:val="00465D70"/>
    <w:rsid w:val="00477810"/>
    <w:rsid w:val="00495F14"/>
    <w:rsid w:val="004A5E24"/>
    <w:rsid w:val="004E7E20"/>
    <w:rsid w:val="004F20C1"/>
    <w:rsid w:val="0051540C"/>
    <w:rsid w:val="00551CDE"/>
    <w:rsid w:val="00560192"/>
    <w:rsid w:val="005630BB"/>
    <w:rsid w:val="0058143A"/>
    <w:rsid w:val="005C4669"/>
    <w:rsid w:val="005E7F1F"/>
    <w:rsid w:val="005F1A91"/>
    <w:rsid w:val="00613891"/>
    <w:rsid w:val="00634ECC"/>
    <w:rsid w:val="00635819"/>
    <w:rsid w:val="00665751"/>
    <w:rsid w:val="00681D70"/>
    <w:rsid w:val="00695A97"/>
    <w:rsid w:val="006A63C0"/>
    <w:rsid w:val="006D74AB"/>
    <w:rsid w:val="006F01FE"/>
    <w:rsid w:val="00741165"/>
    <w:rsid w:val="00741C8D"/>
    <w:rsid w:val="00773B72"/>
    <w:rsid w:val="00774ED8"/>
    <w:rsid w:val="00792FC8"/>
    <w:rsid w:val="007D21AA"/>
    <w:rsid w:val="007E0E71"/>
    <w:rsid w:val="007F6072"/>
    <w:rsid w:val="00805F45"/>
    <w:rsid w:val="00835580"/>
    <w:rsid w:val="008A3CFA"/>
    <w:rsid w:val="009001C7"/>
    <w:rsid w:val="00921645"/>
    <w:rsid w:val="00923257"/>
    <w:rsid w:val="009445D7"/>
    <w:rsid w:val="00953FD6"/>
    <w:rsid w:val="0095772E"/>
    <w:rsid w:val="0096241B"/>
    <w:rsid w:val="00966F88"/>
    <w:rsid w:val="009877A7"/>
    <w:rsid w:val="00996424"/>
    <w:rsid w:val="009C741F"/>
    <w:rsid w:val="009E6AF9"/>
    <w:rsid w:val="00A14CF7"/>
    <w:rsid w:val="00A75665"/>
    <w:rsid w:val="00AA42DC"/>
    <w:rsid w:val="00AC2F0F"/>
    <w:rsid w:val="00AD5EAD"/>
    <w:rsid w:val="00B22A71"/>
    <w:rsid w:val="00B63F6F"/>
    <w:rsid w:val="00B65C72"/>
    <w:rsid w:val="00B80C5B"/>
    <w:rsid w:val="00B94279"/>
    <w:rsid w:val="00BA5CF7"/>
    <w:rsid w:val="00BD33BF"/>
    <w:rsid w:val="00BF3290"/>
    <w:rsid w:val="00C06C5C"/>
    <w:rsid w:val="00C1483B"/>
    <w:rsid w:val="00C3475C"/>
    <w:rsid w:val="00C62B7B"/>
    <w:rsid w:val="00C81DDE"/>
    <w:rsid w:val="00C97443"/>
    <w:rsid w:val="00CA3F53"/>
    <w:rsid w:val="00CB02DB"/>
    <w:rsid w:val="00CE6EFB"/>
    <w:rsid w:val="00D16502"/>
    <w:rsid w:val="00D22828"/>
    <w:rsid w:val="00D615FB"/>
    <w:rsid w:val="00DA16FE"/>
    <w:rsid w:val="00DC0D05"/>
    <w:rsid w:val="00DC7ACB"/>
    <w:rsid w:val="00DE3DA7"/>
    <w:rsid w:val="00DF2C99"/>
    <w:rsid w:val="00DF60D4"/>
    <w:rsid w:val="00E01AC4"/>
    <w:rsid w:val="00E228F6"/>
    <w:rsid w:val="00E633ED"/>
    <w:rsid w:val="00E75ADA"/>
    <w:rsid w:val="00EB1D90"/>
    <w:rsid w:val="00F23833"/>
    <w:rsid w:val="00F4566F"/>
    <w:rsid w:val="00F4614C"/>
    <w:rsid w:val="00F543B5"/>
    <w:rsid w:val="00F735CA"/>
    <w:rsid w:val="00FC31D5"/>
    <w:rsid w:val="00FC48C8"/>
    <w:rsid w:val="00FD6C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9C191"/>
  <w15:docId w15:val="{E445438A-30C5-4ACA-B230-916D51BBB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D70"/>
    <w:rPr>
      <w:rFonts w:ascii="BBC Reith Sans" w:hAnsi="BBC Reith Sans" w:cs="BBC Reith Sans"/>
    </w:rPr>
  </w:style>
  <w:style w:type="paragraph" w:styleId="Heading1">
    <w:name w:val="heading 1"/>
    <w:basedOn w:val="Normal"/>
    <w:next w:val="Normal"/>
    <w:link w:val="Heading1Char"/>
    <w:uiPriority w:val="9"/>
    <w:qFormat/>
    <w:rsid w:val="00681D70"/>
    <w:pPr>
      <w:keepNext/>
      <w:keepLines/>
      <w:spacing w:before="480" w:after="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unhideWhenUsed/>
    <w:qFormat/>
    <w:rsid w:val="00681D70"/>
    <w:pPr>
      <w:keepNext/>
      <w:keepLines/>
      <w:spacing w:before="200" w:after="0"/>
      <w:outlineLvl w:val="1"/>
    </w:pPr>
    <w:rPr>
      <w:rFonts w:eastAsiaTheme="majorEastAsia"/>
      <w:b/>
      <w:bCs/>
      <w:color w:val="4F81BD" w:themeColor="accent1"/>
      <w:sz w:val="26"/>
      <w:szCs w:val="26"/>
    </w:rPr>
  </w:style>
  <w:style w:type="paragraph" w:styleId="Heading3">
    <w:name w:val="heading 3"/>
    <w:basedOn w:val="Normal"/>
    <w:next w:val="Normal"/>
    <w:link w:val="Heading3Char"/>
    <w:uiPriority w:val="9"/>
    <w:unhideWhenUsed/>
    <w:qFormat/>
    <w:rsid w:val="00681D70"/>
    <w:pPr>
      <w:keepNext/>
      <w:keepLines/>
      <w:spacing w:before="200" w:after="0"/>
      <w:outlineLvl w:val="2"/>
    </w:pPr>
    <w:rPr>
      <w:rFonts w:eastAsiaTheme="majorEastAsia"/>
      <w:b/>
      <w:bCs/>
      <w:color w:val="4F81BD" w:themeColor="accent1"/>
    </w:rPr>
  </w:style>
  <w:style w:type="paragraph" w:styleId="Heading4">
    <w:name w:val="heading 4"/>
    <w:basedOn w:val="Normal"/>
    <w:next w:val="Normal"/>
    <w:link w:val="Heading4Char"/>
    <w:uiPriority w:val="9"/>
    <w:unhideWhenUsed/>
    <w:qFormat/>
    <w:rsid w:val="00681D70"/>
    <w:pPr>
      <w:keepNext/>
      <w:keepLines/>
      <w:spacing w:before="200" w:after="0"/>
      <w:outlineLvl w:val="3"/>
    </w:pPr>
    <w:rPr>
      <w:rFonts w:eastAsiaTheme="majorEastAsia"/>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D70"/>
    <w:rPr>
      <w:rFonts w:ascii="BBC Reith Sans" w:eastAsiaTheme="majorEastAsia" w:hAnsi="BBC Reith Sans" w:cs="BBC Reith Sans"/>
      <w:b/>
      <w:bCs/>
      <w:color w:val="365F91" w:themeColor="accent1" w:themeShade="BF"/>
      <w:sz w:val="28"/>
      <w:szCs w:val="28"/>
    </w:rPr>
  </w:style>
  <w:style w:type="character" w:customStyle="1" w:styleId="Heading2Char">
    <w:name w:val="Heading 2 Char"/>
    <w:basedOn w:val="DefaultParagraphFont"/>
    <w:link w:val="Heading2"/>
    <w:uiPriority w:val="9"/>
    <w:rsid w:val="00681D70"/>
    <w:rPr>
      <w:rFonts w:ascii="BBC Reith Sans" w:eastAsiaTheme="majorEastAsia" w:hAnsi="BBC Reith Sans" w:cs="BBC Reith Sans"/>
      <w:b/>
      <w:bCs/>
      <w:color w:val="4F81BD" w:themeColor="accent1"/>
      <w:sz w:val="26"/>
      <w:szCs w:val="26"/>
    </w:rPr>
  </w:style>
  <w:style w:type="character" w:customStyle="1" w:styleId="Heading3Char">
    <w:name w:val="Heading 3 Char"/>
    <w:basedOn w:val="DefaultParagraphFont"/>
    <w:link w:val="Heading3"/>
    <w:uiPriority w:val="9"/>
    <w:rsid w:val="00681D70"/>
    <w:rPr>
      <w:rFonts w:ascii="BBC Reith Sans" w:eastAsiaTheme="majorEastAsia" w:hAnsi="BBC Reith Sans" w:cs="BBC Reith Sans"/>
      <w:b/>
      <w:bCs/>
      <w:color w:val="4F81BD" w:themeColor="accent1"/>
    </w:rPr>
  </w:style>
  <w:style w:type="character" w:customStyle="1" w:styleId="Heading4Char">
    <w:name w:val="Heading 4 Char"/>
    <w:basedOn w:val="DefaultParagraphFont"/>
    <w:link w:val="Heading4"/>
    <w:uiPriority w:val="9"/>
    <w:rsid w:val="00681D70"/>
    <w:rPr>
      <w:rFonts w:ascii="BBC Reith Sans" w:eastAsiaTheme="majorEastAsia" w:hAnsi="BBC Reith Sans" w:cs="BBC Reith Sans"/>
      <w:b/>
      <w:bCs/>
      <w:i/>
      <w:iCs/>
      <w:color w:val="4F81BD" w:themeColor="accent1"/>
    </w:rPr>
  </w:style>
  <w:style w:type="paragraph" w:styleId="TOCHeading">
    <w:name w:val="TOC Heading"/>
    <w:basedOn w:val="Heading1"/>
    <w:next w:val="Normal"/>
    <w:uiPriority w:val="39"/>
    <w:semiHidden/>
    <w:unhideWhenUsed/>
    <w:qFormat/>
    <w:rsid w:val="00681D70"/>
    <w:pPr>
      <w:outlineLvl w:val="9"/>
    </w:pPr>
    <w:rPr>
      <w:rFonts w:ascii="Cambria" w:eastAsia="MS Gothic" w:hAnsi="Cambria" w:cs="Times New Roman"/>
      <w:color w:val="365F91"/>
      <w:lang w:val="en-US"/>
    </w:rPr>
  </w:style>
  <w:style w:type="paragraph" w:styleId="BalloonText">
    <w:name w:val="Balloon Text"/>
    <w:basedOn w:val="Normal"/>
    <w:link w:val="BalloonTextChar"/>
    <w:uiPriority w:val="99"/>
    <w:semiHidden/>
    <w:unhideWhenUsed/>
    <w:rsid w:val="00681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D70"/>
    <w:rPr>
      <w:rFonts w:ascii="Tahoma" w:hAnsi="Tahoma" w:cs="Tahoma"/>
      <w:sz w:val="16"/>
      <w:szCs w:val="16"/>
    </w:rPr>
  </w:style>
  <w:style w:type="paragraph" w:styleId="TOC1">
    <w:name w:val="toc 1"/>
    <w:basedOn w:val="Normal"/>
    <w:next w:val="Normal"/>
    <w:autoRedefine/>
    <w:uiPriority w:val="39"/>
    <w:unhideWhenUsed/>
    <w:qFormat/>
    <w:rsid w:val="001E7F7D"/>
    <w:pPr>
      <w:tabs>
        <w:tab w:val="right" w:leader="dot" w:pos="9016"/>
      </w:tabs>
      <w:spacing w:after="100"/>
      <w:ind w:left="220"/>
    </w:pPr>
  </w:style>
  <w:style w:type="paragraph" w:styleId="TOC2">
    <w:name w:val="toc 2"/>
    <w:basedOn w:val="Normal"/>
    <w:next w:val="Normal"/>
    <w:autoRedefine/>
    <w:uiPriority w:val="39"/>
    <w:unhideWhenUsed/>
    <w:qFormat/>
    <w:rsid w:val="00681D70"/>
    <w:pPr>
      <w:spacing w:after="100"/>
      <w:ind w:left="220"/>
    </w:pPr>
  </w:style>
  <w:style w:type="paragraph" w:styleId="TOC3">
    <w:name w:val="toc 3"/>
    <w:basedOn w:val="Normal"/>
    <w:next w:val="Normal"/>
    <w:autoRedefine/>
    <w:uiPriority w:val="39"/>
    <w:unhideWhenUsed/>
    <w:qFormat/>
    <w:rsid w:val="00681D70"/>
    <w:pPr>
      <w:spacing w:after="100"/>
      <w:ind w:left="440"/>
    </w:pPr>
  </w:style>
  <w:style w:type="character" w:styleId="Hyperlink">
    <w:name w:val="Hyperlink"/>
    <w:basedOn w:val="DefaultParagraphFont"/>
    <w:uiPriority w:val="99"/>
    <w:unhideWhenUsed/>
    <w:rsid w:val="00681D70"/>
    <w:rPr>
      <w:color w:val="0000FF" w:themeColor="hyperlink"/>
      <w:u w:val="single"/>
    </w:rPr>
  </w:style>
  <w:style w:type="character" w:styleId="FollowedHyperlink">
    <w:name w:val="FollowedHyperlink"/>
    <w:basedOn w:val="DefaultParagraphFont"/>
    <w:uiPriority w:val="99"/>
    <w:semiHidden/>
    <w:unhideWhenUsed/>
    <w:rsid w:val="001D3556"/>
    <w:rPr>
      <w:color w:val="800080" w:themeColor="followedHyperlink"/>
      <w:u w:val="single"/>
    </w:rPr>
  </w:style>
  <w:style w:type="paragraph" w:customStyle="1" w:styleId="BBCText">
    <w:name w:val="BBCText"/>
    <w:rsid w:val="0074116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GB"/>
    </w:rPr>
  </w:style>
  <w:style w:type="character" w:styleId="CommentReference">
    <w:name w:val="annotation reference"/>
    <w:basedOn w:val="DefaultParagraphFont"/>
    <w:uiPriority w:val="99"/>
    <w:semiHidden/>
    <w:unhideWhenUsed/>
    <w:rsid w:val="00B65C72"/>
    <w:rPr>
      <w:sz w:val="16"/>
      <w:szCs w:val="16"/>
    </w:rPr>
  </w:style>
  <w:style w:type="paragraph" w:styleId="CommentText">
    <w:name w:val="annotation text"/>
    <w:basedOn w:val="Normal"/>
    <w:link w:val="CommentTextChar"/>
    <w:uiPriority w:val="99"/>
    <w:semiHidden/>
    <w:unhideWhenUsed/>
    <w:rsid w:val="00B65C72"/>
    <w:pPr>
      <w:spacing w:line="240" w:lineRule="auto"/>
    </w:pPr>
    <w:rPr>
      <w:sz w:val="20"/>
      <w:szCs w:val="20"/>
    </w:rPr>
  </w:style>
  <w:style w:type="character" w:customStyle="1" w:styleId="CommentTextChar">
    <w:name w:val="Comment Text Char"/>
    <w:basedOn w:val="DefaultParagraphFont"/>
    <w:link w:val="CommentText"/>
    <w:uiPriority w:val="99"/>
    <w:semiHidden/>
    <w:rsid w:val="00B65C72"/>
    <w:rPr>
      <w:rFonts w:ascii="BBC Reith Sans" w:hAnsi="BBC Reith Sans" w:cs="BBC Reith Sans"/>
      <w:sz w:val="20"/>
      <w:szCs w:val="20"/>
    </w:rPr>
  </w:style>
  <w:style w:type="paragraph" w:styleId="CommentSubject">
    <w:name w:val="annotation subject"/>
    <w:basedOn w:val="CommentText"/>
    <w:next w:val="CommentText"/>
    <w:link w:val="CommentSubjectChar"/>
    <w:uiPriority w:val="99"/>
    <w:semiHidden/>
    <w:unhideWhenUsed/>
    <w:rsid w:val="00B65C72"/>
    <w:rPr>
      <w:b/>
      <w:bCs/>
    </w:rPr>
  </w:style>
  <w:style w:type="character" w:customStyle="1" w:styleId="CommentSubjectChar">
    <w:name w:val="Comment Subject Char"/>
    <w:basedOn w:val="CommentTextChar"/>
    <w:link w:val="CommentSubject"/>
    <w:uiPriority w:val="99"/>
    <w:semiHidden/>
    <w:rsid w:val="00B65C72"/>
    <w:rPr>
      <w:rFonts w:ascii="BBC Reith Sans" w:hAnsi="BBC Reith Sans" w:cs="BBC Reith Sans"/>
      <w:b/>
      <w:bCs/>
      <w:sz w:val="20"/>
      <w:szCs w:val="20"/>
    </w:rPr>
  </w:style>
  <w:style w:type="paragraph" w:styleId="Header">
    <w:name w:val="header"/>
    <w:basedOn w:val="Normal"/>
    <w:link w:val="HeaderChar"/>
    <w:uiPriority w:val="99"/>
    <w:unhideWhenUsed/>
    <w:rsid w:val="000135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5F6"/>
    <w:rPr>
      <w:rFonts w:ascii="BBC Reith Sans" w:hAnsi="BBC Reith Sans" w:cs="BBC Reith Sans"/>
    </w:rPr>
  </w:style>
  <w:style w:type="paragraph" w:styleId="Footer">
    <w:name w:val="footer"/>
    <w:basedOn w:val="Normal"/>
    <w:link w:val="FooterChar"/>
    <w:uiPriority w:val="99"/>
    <w:unhideWhenUsed/>
    <w:rsid w:val="000135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5F6"/>
    <w:rPr>
      <w:rFonts w:ascii="BBC Reith Sans" w:hAnsi="BBC Reith Sans" w:cs="BBC Reith Sans"/>
    </w:rPr>
  </w:style>
  <w:style w:type="character" w:styleId="UnresolvedMention">
    <w:name w:val="Unresolved Mention"/>
    <w:basedOn w:val="DefaultParagraphFont"/>
    <w:uiPriority w:val="99"/>
    <w:semiHidden/>
    <w:unhideWhenUsed/>
    <w:rsid w:val="00477810"/>
    <w:rPr>
      <w:color w:val="605E5C"/>
      <w:shd w:val="clear" w:color="auto" w:fill="E1DFDD"/>
    </w:rPr>
  </w:style>
  <w:style w:type="paragraph" w:styleId="NoSpacing">
    <w:name w:val="No Spacing"/>
    <w:uiPriority w:val="1"/>
    <w:qFormat/>
    <w:rsid w:val="004A5E24"/>
    <w:pPr>
      <w:spacing w:after="0" w:line="240" w:lineRule="auto"/>
    </w:pPr>
    <w:rPr>
      <w:rFonts w:ascii="BBC Reith Sans" w:hAnsi="BBC Reith Sans" w:cs="BBC Reith Sans"/>
    </w:rPr>
  </w:style>
  <w:style w:type="paragraph" w:styleId="NormalWeb">
    <w:name w:val="Normal (Web)"/>
    <w:basedOn w:val="Normal"/>
    <w:uiPriority w:val="99"/>
    <w:unhideWhenUsed/>
    <w:rsid w:val="00465D7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commissioning/radio/commissioners/becoming-a-supplier/"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bbc.co.uk/commissioning/radi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teus-external.tools.bbc.co.uk"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www.bbc.co.uk/commissioning/radio/current-commissioning-opportuniti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commissioning/radio/pitching-ideas/"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bbc.co.uk/commissioning/radio/stations-sounds/" TargetMode="External"/><Relationship Id="rId58" Type="http://schemas.openxmlformats.org/officeDocument/2006/relationships/hyperlink" Target="mailto:proteus.support@bbc.co.uk" TargetMode="External"/><Relationship Id="rId5" Type="http://schemas.openxmlformats.org/officeDocument/2006/relationships/webSettings" Target="webSettings.xml"/><Relationship Id="rId15" Type="http://schemas.openxmlformats.org/officeDocument/2006/relationships/hyperlink" Target="https://proteus-pitching.tools.bbc.co.uk"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www.bbc.co.uk/commissioning/radio/commissioners/becoming-a-supplier/" TargetMode="External"/><Relationship Id="rId61" Type="http://schemas.openxmlformats.org/officeDocument/2006/relationships/fontTable" Target="fontTable.xml"/><Relationship Id="rId10" Type="http://schemas.openxmlformats.org/officeDocument/2006/relationships/hyperlink" Target="https://www.bbc.co.uk/commissioning/radio/how-we-commission/"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bc.co.uk/academy/proteus/whats-proteus/" TargetMode="External"/><Relationship Id="rId14" Type="http://schemas.openxmlformats.org/officeDocument/2006/relationships/hyperlink" Target="https://www.bbc.co.uk/commissioning/radio/commissioners/submitting-a-proposa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downloads.bbc.co.uk/academy/academyfiles/Indie_%20Proteus_production_guide.pdf" TargetMode="External"/><Relationship Id="rId17" Type="http://schemas.openxmlformats.org/officeDocument/2006/relationships/hyperlink" Target="https://proteus-pitching.tools.bbc.co.uk"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bbc.co.uk/commissioning/radio/stations-soun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tel07\Dropbox%20(BBC)\Proteus%20-%20Business%20Team%20-%20Shared%20Folder\Proteus%20-%20Support%20Team\Proteus%20Support%20-%20Training%20Docs\New%20User%20Guides%202018\Formatting%20for%20User%20Guide%20and%20Listings\Proteu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1D5361-B96A-4E38-AD81-319437DC4B6E}">
  <we:reference id="a3b40b4f-8edf-490e-9df1-7e66f93912bf" version="1.1.0.0" store="EXCatalog" storeType="EXCatalog"/>
  <we:alternateReferences>
    <we:reference id="WA104380526" version="1.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C91BA-707F-49E6-A5E8-A40E7116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Proteus Template.dotx</Template>
  <TotalTime>0</TotalTime>
  <Pages>25</Pages>
  <Words>3794</Words>
  <Characters>21630</Characters>
  <Application>Microsoft Office Word</Application>
  <DocSecurity>8</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Walters</dc:creator>
  <cp:lastModifiedBy>Ben Toone</cp:lastModifiedBy>
  <cp:revision>3</cp:revision>
  <cp:lastPrinted>2023-04-21T11:19:00Z</cp:lastPrinted>
  <dcterms:created xsi:type="dcterms:W3CDTF">2023-04-21T11:26:00Z</dcterms:created>
  <dcterms:modified xsi:type="dcterms:W3CDTF">2023-04-21T11:30:00Z</dcterms:modified>
</cp:coreProperties>
</file>